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CE7FA3" w:rsidTr="004D4B3F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CE7FA3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A42F57">
                    <w:rPr>
                      <w:rFonts w:cs="Arial"/>
                      <w:sz w:val="26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E7FA3" w:rsidRPr="00326BC7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Pr="00A42F57">
                    <w:rPr>
                      <w:rFonts w:cs="Arial"/>
                      <w:b/>
                      <w:sz w:val="28"/>
                      <w:szCs w:val="22"/>
                    </w:rPr>
                    <w:t xml:space="preserve">    Độc lập - Tự do - Hạnh phúc</w:t>
                  </w:r>
                </w:p>
              </w:tc>
            </w:tr>
            <w:tr w:rsidR="00CE7FA3" w:rsidRPr="00326BC7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A42F5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E7FA3" w:rsidRPr="00C91907" w:rsidTr="00FB7CE5">
              <w:trPr>
                <w:trHeight w:val="80"/>
                <w:jc w:val="center"/>
              </w:trPr>
              <w:tc>
                <w:tcPr>
                  <w:tcW w:w="4533" w:type="dxa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1" o:spid="_x0000_s1027" type="#_x0000_t32" style="position:absolute;left:0;text-align:left;margin-left:37.5pt;margin-top:.75pt;width:146.25pt;height:0;z-index:25165926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CE7FA3" w:rsidRPr="00A42F57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E7FA3" w:rsidRPr="000D5938" w:rsidRDefault="00CE7FA3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E7FA3" w:rsidRPr="000D5938" w:rsidRDefault="00CE7FA3" w:rsidP="004D4B3F">
            <w:pPr>
              <w:spacing w:before="120"/>
              <w:jc w:val="center"/>
            </w:pPr>
          </w:p>
        </w:tc>
      </w:tr>
    </w:tbl>
    <w:p w:rsidR="00CE7FA3" w:rsidRDefault="00CE7FA3" w:rsidP="00582F87"/>
    <w:p w:rsidR="00CE7FA3" w:rsidRDefault="00CE7FA3" w:rsidP="00FA548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CE7FA3" w:rsidRDefault="00CE7FA3" w:rsidP="00FB7CE5">
      <w:pPr>
        <w:spacing w:before="60" w:after="60"/>
        <w:jc w:val="center"/>
        <w:rPr>
          <w:i/>
          <w:color w:val="000000"/>
          <w:sz w:val="16"/>
          <w:szCs w:val="22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I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Pr="00EE27C8">
        <w:rPr>
          <w:b/>
          <w:color w:val="000000"/>
          <w:sz w:val="26"/>
        </w:rPr>
        <w:t>NĂM HỌC:  201</w:t>
      </w:r>
      <w:r>
        <w:rPr>
          <w:b/>
          <w:color w:val="000000"/>
          <w:sz w:val="26"/>
        </w:rPr>
        <w:t>6</w:t>
      </w:r>
      <w:r w:rsidRPr="00EE27C8">
        <w:rPr>
          <w:b/>
          <w:color w:val="000000"/>
          <w:sz w:val="26"/>
        </w:rPr>
        <w:t xml:space="preserve"> – 201</w:t>
      </w:r>
      <w:r>
        <w:rPr>
          <w:b/>
          <w:color w:val="000000"/>
          <w:sz w:val="26"/>
        </w:rPr>
        <w:t>7</w:t>
      </w:r>
      <w:r w:rsidRPr="003E0ED7">
        <w:rPr>
          <w:i/>
          <w:color w:val="000000"/>
          <w:sz w:val="16"/>
          <w:szCs w:val="22"/>
        </w:rPr>
        <w:tab/>
      </w:r>
    </w:p>
    <w:p w:rsidR="00CE7FA3" w:rsidRPr="00625961" w:rsidRDefault="00CE7FA3" w:rsidP="00FB7CE5">
      <w:pPr>
        <w:tabs>
          <w:tab w:val="left" w:pos="1800"/>
        </w:tabs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r w:rsidRPr="00625961">
        <w:rPr>
          <w:b/>
          <w:color w:val="000000"/>
          <w:sz w:val="26"/>
          <w:szCs w:val="26"/>
        </w:rPr>
        <w:t>Bậc đào tạo</w:t>
      </w:r>
      <w:r w:rsidRPr="00625961">
        <w:rPr>
          <w:color w:val="000000"/>
          <w:sz w:val="26"/>
          <w:szCs w:val="26"/>
        </w:rPr>
        <w:t xml:space="preserve">: </w:t>
      </w:r>
      <w:r>
        <w:rPr>
          <w:color w:val="000000"/>
          <w:sz w:val="26"/>
          <w:szCs w:val="26"/>
        </w:rPr>
        <w:t>Chính quy</w:t>
      </w:r>
    </w:p>
    <w:p w:rsidR="00CE7FA3" w:rsidRPr="00625961" w:rsidRDefault="00CE7FA3" w:rsidP="00FB7CE5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>Toán 1</w:t>
      </w:r>
    </w:p>
    <w:p w:rsidR="00CE7FA3" w:rsidRDefault="00CE7FA3" w:rsidP="00FB7CE5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/>
          <w:sz w:val="26"/>
          <w:szCs w:val="26"/>
        </w:rPr>
        <w:tab/>
      </w:r>
    </w:p>
    <w:p w:rsidR="00CE7FA3" w:rsidRPr="00FA5483" w:rsidRDefault="00CE7FA3" w:rsidP="00FB7CE5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noProof/>
        </w:rPr>
        <w:pict>
          <v:roundrect id="Rounded Rectangle 5" o:spid="_x0000_s1028" style="position:absolute;margin-left:-21.75pt;margin-top:16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CE7FA3" w:rsidRPr="00134BCB" w:rsidRDefault="00CE7FA3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>
        <w:rPr>
          <w:b/>
          <w:color w:val="000000"/>
          <w:sz w:val="26"/>
          <w:szCs w:val="26"/>
        </w:rPr>
        <w:tab/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CE7FA3" w:rsidRPr="000829FA" w:rsidRDefault="00CE7FA3" w:rsidP="00FB7CE5">
      <w:pPr>
        <w:ind w:left="1440" w:firstLine="720"/>
        <w:rPr>
          <w:b/>
          <w:lang w:val="vi-VN"/>
        </w:rPr>
      </w:pPr>
    </w:p>
    <w:p w:rsidR="00CE7FA3" w:rsidRPr="000829FA" w:rsidRDefault="00CE7FA3" w:rsidP="00FB7CE5">
      <w:pPr>
        <w:ind w:left="1440" w:firstLine="720"/>
        <w:rPr>
          <w:sz w:val="26"/>
          <w:szCs w:val="26"/>
          <w:lang w:val="vi-VN"/>
        </w:rPr>
      </w:pP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CE7FA3" w:rsidRDefault="00CE7FA3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AF715B">
        <w:rPr>
          <w:b/>
          <w:sz w:val="26"/>
          <w:szCs w:val="26"/>
          <w:lang w:val="vi-VN"/>
        </w:rPr>
        <w:tab/>
      </w:r>
      <w:r w:rsidRPr="00632E80">
        <w:rPr>
          <w:b/>
          <w:sz w:val="26"/>
          <w:szCs w:val="26"/>
          <w:lang w:val="vi-VN"/>
        </w:rPr>
        <w:t>Câu 1: (</w:t>
      </w:r>
      <w:r w:rsidRPr="004A1635">
        <w:rPr>
          <w:b/>
          <w:sz w:val="26"/>
          <w:szCs w:val="26"/>
          <w:lang w:val="vi-VN"/>
        </w:rPr>
        <w:t>1</w:t>
      </w:r>
      <w:r w:rsidRPr="0033087A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</w:p>
    <w:p w:rsidR="00CE7FA3" w:rsidRPr="0033087A" w:rsidRDefault="00CE7FA3" w:rsidP="00F23EFB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33087A">
        <w:rPr>
          <w:sz w:val="26"/>
          <w:szCs w:val="26"/>
          <w:lang w:val="vi-VN"/>
        </w:rPr>
        <w:t xml:space="preserve"> Tìm tập xác định của hàm số </w:t>
      </w:r>
      <w:r w:rsidRPr="0033087A">
        <w:rPr>
          <w:b/>
          <w:position w:val="-32"/>
          <w:sz w:val="26"/>
          <w:szCs w:val="26"/>
          <w:lang w:val="vi-VN"/>
        </w:rPr>
        <w:object w:dxaOrig="18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7.5pt" o:ole="">
            <v:imagedata r:id="rId5" o:title=""/>
          </v:shape>
          <o:OLEObject Type="Embed" ProgID="Equation.DSMT4" ShapeID="_x0000_i1025" DrawAspect="Content" ObjectID="_1543869840" r:id="rId6"/>
        </w:object>
      </w:r>
    </w:p>
    <w:p w:rsidR="00CE7FA3" w:rsidRPr="00F23EFB" w:rsidRDefault="00CE7FA3" w:rsidP="00F23EFB">
      <w:pPr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 w:rsidRPr="00F23EFB">
        <w:rPr>
          <w:b/>
          <w:sz w:val="26"/>
          <w:szCs w:val="26"/>
          <w:lang w:val="vi-VN"/>
        </w:rPr>
        <w:t xml:space="preserve"> </w:t>
      </w:r>
      <w:r w:rsidRPr="00F23EF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>Câu 2: (</w:t>
      </w:r>
      <w:r w:rsidRPr="00F23EFB">
        <w:rPr>
          <w:b/>
          <w:sz w:val="26"/>
          <w:szCs w:val="26"/>
          <w:lang w:val="vi-VN"/>
        </w:rPr>
        <w:t>2</w:t>
      </w:r>
      <w:r w:rsidRPr="00966594">
        <w:rPr>
          <w:b/>
          <w:sz w:val="26"/>
          <w:szCs w:val="26"/>
          <w:lang w:val="vi-VN"/>
        </w:rPr>
        <w:t>.0</w:t>
      </w:r>
      <w:r w:rsidRPr="00632E80">
        <w:rPr>
          <w:b/>
          <w:sz w:val="26"/>
          <w:szCs w:val="26"/>
          <w:lang w:val="vi-VN"/>
        </w:rPr>
        <w:t xml:space="preserve"> điểm)</w:t>
      </w:r>
      <w:r w:rsidRPr="00966594">
        <w:rPr>
          <w:b/>
          <w:sz w:val="26"/>
          <w:szCs w:val="26"/>
          <w:lang w:val="vi-VN"/>
        </w:rPr>
        <w:t xml:space="preserve">   </w:t>
      </w:r>
      <w:r w:rsidRPr="0033087A">
        <w:rPr>
          <w:sz w:val="26"/>
          <w:szCs w:val="26"/>
          <w:lang w:val="vi-VN"/>
        </w:rPr>
        <w:t>Giải hệ phương trình</w:t>
      </w:r>
      <w:r w:rsidRPr="00F23EFB">
        <w:rPr>
          <w:sz w:val="26"/>
          <w:szCs w:val="26"/>
          <w:lang w:val="vi-VN"/>
        </w:rPr>
        <w:t xml:space="preserve"> và hệ phương trình sau</w:t>
      </w:r>
    </w:p>
    <w:p w:rsidR="00CE7FA3" w:rsidRDefault="00CE7FA3" w:rsidP="00F23EFB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23EFB">
        <w:rPr>
          <w:sz w:val="26"/>
          <w:szCs w:val="26"/>
          <w:lang w:val="vi-VN"/>
        </w:rPr>
        <w:tab/>
      </w:r>
      <w:r w:rsidRPr="00F23EFB">
        <w:rPr>
          <w:sz w:val="26"/>
          <w:szCs w:val="26"/>
          <w:lang w:val="vi-VN"/>
        </w:rPr>
        <w:tab/>
      </w:r>
      <w:r w:rsidRPr="0033087A">
        <w:rPr>
          <w:sz w:val="26"/>
          <w:szCs w:val="26"/>
          <w:lang w:val="vi-VN"/>
        </w:rPr>
        <w:t xml:space="preserve">  </w:t>
      </w:r>
      <w:r w:rsidRPr="00AF715B">
        <w:rPr>
          <w:position w:val="-58"/>
          <w:sz w:val="26"/>
          <w:szCs w:val="26"/>
          <w:lang w:val="vi-VN"/>
        </w:rPr>
        <w:object w:dxaOrig="2400" w:dyaOrig="1300">
          <v:shape id="_x0000_i1026" type="#_x0000_t75" style="width:112.5pt;height:63.75pt" o:ole="">
            <v:imagedata r:id="rId7" o:title=""/>
          </v:shape>
          <o:OLEObject Type="Embed" ProgID="Equation.DSMT4" ShapeID="_x0000_i1026" DrawAspect="Content" ObjectID="_1543869841" r:id="rId8"/>
        </w:object>
      </w:r>
    </w:p>
    <w:p w:rsidR="00CE7FA3" w:rsidRPr="00F23EFB" w:rsidRDefault="00CE7FA3" w:rsidP="00F23EFB">
      <w:p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877D6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</w:t>
      </w:r>
      <w:r>
        <w:rPr>
          <w:sz w:val="26"/>
          <w:szCs w:val="26"/>
        </w:rPr>
        <w:t>:</w:t>
      </w:r>
      <w:r w:rsidRPr="008877D6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3.0</w:t>
      </w:r>
      <w:r w:rsidRPr="008877D6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 Giải các bất phương trình sau:</w:t>
      </w:r>
    </w:p>
    <w:p w:rsidR="00CE7FA3" w:rsidRDefault="00CE7FA3" w:rsidP="00FB7CE5">
      <w:pPr>
        <w:pStyle w:val="ListParagraph"/>
        <w:numPr>
          <w:ilvl w:val="0"/>
          <w:numId w:val="6"/>
        </w:numPr>
        <w:ind w:firstLine="900"/>
        <w:rPr>
          <w:rFonts w:ascii="Times New Roman" w:hAnsi="Times New Roman"/>
          <w:sz w:val="26"/>
          <w:szCs w:val="26"/>
        </w:rPr>
      </w:pPr>
      <w:r w:rsidRPr="00DF437B">
        <w:rPr>
          <w:rFonts w:ascii="Times New Roman" w:hAnsi="Times New Roman"/>
          <w:position w:val="-24"/>
          <w:sz w:val="26"/>
          <w:szCs w:val="26"/>
        </w:rPr>
        <w:object w:dxaOrig="1240" w:dyaOrig="620">
          <v:shape id="_x0000_i1027" type="#_x0000_t75" style="width:62.25pt;height:30.75pt" o:ole="">
            <v:imagedata r:id="rId9" o:title=""/>
          </v:shape>
          <o:OLEObject Type="Embed" ProgID="Equation.DSMT4" ShapeID="_x0000_i1027" DrawAspect="Content" ObjectID="_1543869842" r:id="rId10"/>
        </w:object>
      </w:r>
    </w:p>
    <w:p w:rsidR="00CE7FA3" w:rsidRPr="008877D6" w:rsidRDefault="00CE7FA3" w:rsidP="00FB7CE5">
      <w:pPr>
        <w:numPr>
          <w:ilvl w:val="0"/>
          <w:numId w:val="6"/>
        </w:numPr>
        <w:spacing w:before="100" w:beforeAutospacing="1" w:after="100" w:afterAutospacing="1"/>
        <w:ind w:left="1080" w:firstLine="540"/>
        <w:rPr>
          <w:sz w:val="26"/>
          <w:szCs w:val="26"/>
        </w:rPr>
      </w:pPr>
      <w:r w:rsidRPr="00DF437B">
        <w:rPr>
          <w:position w:val="-24"/>
        </w:rPr>
        <w:object w:dxaOrig="2439" w:dyaOrig="720">
          <v:shape id="_x0000_i1028" type="#_x0000_t75" style="width:122.25pt;height:34.5pt" o:ole="">
            <v:imagedata r:id="rId11" o:title=""/>
          </v:shape>
          <o:OLEObject Type="Embed" ProgID="Equation.DSMT4" ShapeID="_x0000_i1028" DrawAspect="Content" ObjectID="_1543869843" r:id="rId12"/>
        </w:object>
      </w:r>
    </w:p>
    <w:p w:rsidR="00CE7FA3" w:rsidRDefault="00CE7FA3" w:rsidP="008877D6">
      <w:pPr>
        <w:spacing w:line="420" w:lineRule="atLeast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Câu 4: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sz w:val="26"/>
          <w:szCs w:val="26"/>
          <w:lang w:val="pt-BR"/>
        </w:rPr>
        <w:t xml:space="preserve">: Cho </w:t>
      </w:r>
      <w:r>
        <w:rPr>
          <w:sz w:val="26"/>
          <w:szCs w:val="26"/>
        </w:rPr>
        <w:t>Δ</w:t>
      </w:r>
      <w:r>
        <w:rPr>
          <w:sz w:val="26"/>
          <w:szCs w:val="26"/>
          <w:lang w:val="pt-BR"/>
        </w:rPr>
        <w:t>ABC có A ( 2; 1), B (-1;3), C( 2; 4)</w:t>
      </w:r>
    </w:p>
    <w:p w:rsidR="00CE7FA3" w:rsidRPr="00AF715B" w:rsidRDefault="00CE7FA3" w:rsidP="00FB7CE5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  <w:lang w:val="pt-BR"/>
        </w:rPr>
      </w:pPr>
      <w:r w:rsidRPr="00AF715B">
        <w:rPr>
          <w:sz w:val="26"/>
          <w:szCs w:val="26"/>
          <w:lang w:val="pt-BR"/>
        </w:rPr>
        <w:t xml:space="preserve">Tính độ dài các cạnh của </w:t>
      </w:r>
      <w:r>
        <w:rPr>
          <w:sz w:val="26"/>
          <w:szCs w:val="26"/>
        </w:rPr>
        <w:t>Δ</w:t>
      </w:r>
      <w:r w:rsidRPr="00AF715B">
        <w:rPr>
          <w:sz w:val="26"/>
          <w:szCs w:val="26"/>
          <w:lang w:val="pt-BR"/>
        </w:rPr>
        <w:t>ABC ?</w:t>
      </w:r>
    </w:p>
    <w:p w:rsidR="00CE7FA3" w:rsidRPr="00F30C3C" w:rsidRDefault="00CE7FA3" w:rsidP="00FB7CE5">
      <w:pPr>
        <w:numPr>
          <w:ilvl w:val="0"/>
          <w:numId w:val="7"/>
        </w:numPr>
        <w:tabs>
          <w:tab w:val="clear" w:pos="720"/>
        </w:tabs>
        <w:spacing w:line="420" w:lineRule="atLeast"/>
        <w:ind w:left="1440" w:firstLine="180"/>
        <w:jc w:val="both"/>
        <w:rPr>
          <w:sz w:val="26"/>
          <w:szCs w:val="26"/>
          <w:lang w:val="pt-BR"/>
        </w:rPr>
      </w:pPr>
      <w:r w:rsidRPr="00F30C3C">
        <w:rPr>
          <w:sz w:val="26"/>
          <w:szCs w:val="26"/>
          <w:lang w:val="pt-BR"/>
        </w:rPr>
        <w:t>Tìm điểm D để ABCD là hình bình hành ?</w:t>
      </w:r>
    </w:p>
    <w:p w:rsidR="00CE7FA3" w:rsidRDefault="00CE7FA3" w:rsidP="008877D6">
      <w:pPr>
        <w:ind w:right="-360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</w:r>
      <w:r w:rsidRPr="008877D6">
        <w:rPr>
          <w:b/>
          <w:sz w:val="26"/>
          <w:szCs w:val="26"/>
          <w:lang w:val="pt-BR"/>
        </w:rPr>
        <w:t xml:space="preserve">Câu </w:t>
      </w:r>
      <w:r>
        <w:rPr>
          <w:b/>
          <w:sz w:val="26"/>
          <w:szCs w:val="26"/>
          <w:lang w:val="pt-BR"/>
        </w:rPr>
        <w:t>5:</w:t>
      </w:r>
      <w:r w:rsidRPr="008877D6">
        <w:rPr>
          <w:b/>
          <w:sz w:val="26"/>
          <w:szCs w:val="26"/>
          <w:lang w:val="pt-BR"/>
        </w:rPr>
        <w:t xml:space="preserve"> (2 điểm)</w:t>
      </w:r>
      <w:r>
        <w:rPr>
          <w:b/>
          <w:sz w:val="26"/>
          <w:szCs w:val="26"/>
          <w:lang w:val="pt-BR"/>
        </w:rPr>
        <w:t>:</w:t>
      </w:r>
      <w:r>
        <w:rPr>
          <w:sz w:val="26"/>
          <w:szCs w:val="26"/>
          <w:lang w:val="pt-BR"/>
        </w:rPr>
        <w:t>Cho tam giac ABC có Â = 60</w:t>
      </w:r>
      <w:r>
        <w:rPr>
          <w:sz w:val="26"/>
          <w:szCs w:val="26"/>
          <w:vertAlign w:val="superscript"/>
          <w:lang w:val="pt-BR"/>
        </w:rPr>
        <w:t>0</w:t>
      </w:r>
      <w:r>
        <w:rPr>
          <w:sz w:val="26"/>
          <w:szCs w:val="26"/>
          <w:lang w:val="pt-BR"/>
        </w:rPr>
        <w:t xml:space="preserve"> , b= 10cm, c= 5cm.</w:t>
      </w:r>
    </w:p>
    <w:p w:rsidR="00CE7FA3" w:rsidRDefault="00CE7FA3" w:rsidP="00C34F81">
      <w:pPr>
        <w:spacing w:after="200" w:line="276" w:lineRule="auto"/>
        <w:ind w:left="360" w:right="-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</w:t>
      </w:r>
      <w:r>
        <w:rPr>
          <w:sz w:val="26"/>
          <w:szCs w:val="26"/>
          <w:lang w:val="pt-BR"/>
        </w:rPr>
        <w:tab/>
        <w:t xml:space="preserve">  a. </w:t>
      </w:r>
      <w:r>
        <w:rPr>
          <w:sz w:val="26"/>
          <w:szCs w:val="26"/>
          <w:lang w:val="pt-BR"/>
        </w:rPr>
        <w:tab/>
        <w:t xml:space="preserve">Tính cạnh a và các góc </w:t>
      </w:r>
      <w:r w:rsidRPr="00C34F81">
        <w:rPr>
          <w:position w:val="-12"/>
          <w:sz w:val="26"/>
          <w:szCs w:val="26"/>
          <w:lang w:val="pt-BR"/>
        </w:rPr>
        <w:object w:dxaOrig="560" w:dyaOrig="440">
          <v:shape id="_x0000_i1029" type="#_x0000_t75" style="width:27.75pt;height:21.75pt" o:ole="">
            <v:imagedata r:id="rId13" o:title=""/>
          </v:shape>
          <o:OLEObject Type="Embed" ProgID="Equation.DSMT4" ShapeID="_x0000_i1029" DrawAspect="Content" ObjectID="_1543869844" r:id="rId14"/>
        </w:object>
      </w:r>
      <w:r>
        <w:rPr>
          <w:sz w:val="26"/>
          <w:szCs w:val="26"/>
          <w:lang w:val="pt-BR"/>
        </w:rPr>
        <w:t xml:space="preserve"> của tam giác?</w:t>
      </w:r>
    </w:p>
    <w:p w:rsidR="00CE7FA3" w:rsidRDefault="00CE7FA3" w:rsidP="00F23EFB">
      <w:pPr>
        <w:spacing w:after="200" w:line="276" w:lineRule="auto"/>
        <w:ind w:right="-360" w:firstLine="36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     </w:t>
      </w:r>
      <w:r>
        <w:rPr>
          <w:sz w:val="26"/>
          <w:szCs w:val="26"/>
          <w:lang w:val="pt-BR"/>
        </w:rPr>
        <w:tab/>
        <w:t xml:space="preserve">  b.</w:t>
      </w:r>
      <w:r>
        <w:rPr>
          <w:sz w:val="26"/>
          <w:szCs w:val="26"/>
          <w:lang w:val="pt-BR"/>
        </w:rPr>
        <w:tab/>
        <w:t>Tính S</w:t>
      </w:r>
      <w:r>
        <w:rPr>
          <w:sz w:val="26"/>
          <w:szCs w:val="26"/>
          <w:vertAlign w:val="subscript"/>
          <w:lang w:val="pt-BR"/>
        </w:rPr>
        <w:t>ABC</w:t>
      </w:r>
      <w:r>
        <w:rPr>
          <w:sz w:val="26"/>
          <w:szCs w:val="26"/>
          <w:lang w:val="pt-BR"/>
        </w:rPr>
        <w:t xml:space="preserve"> , </w:t>
      </w:r>
      <w:r w:rsidRPr="006B28B0">
        <w:rPr>
          <w:sz w:val="26"/>
          <w:szCs w:val="26"/>
          <w:lang w:val="pt-BR"/>
        </w:rPr>
        <w:t>h</w:t>
      </w:r>
      <w:r w:rsidRPr="006B28B0">
        <w:rPr>
          <w:sz w:val="26"/>
          <w:szCs w:val="26"/>
          <w:vertAlign w:val="subscript"/>
          <w:lang w:val="pt-BR"/>
        </w:rPr>
        <w:t>b</w:t>
      </w:r>
      <w:r>
        <w:rPr>
          <w:sz w:val="26"/>
          <w:szCs w:val="26"/>
          <w:lang w:val="pt-BR"/>
        </w:rPr>
        <w:t xml:space="preserve"> của tam giác ABC?</w:t>
      </w:r>
    </w:p>
    <w:p w:rsidR="00CE7FA3" w:rsidRPr="00632E80" w:rsidRDefault="00CE7FA3" w:rsidP="00462998">
      <w:pPr>
        <w:jc w:val="center"/>
        <w:rPr>
          <w:lang w:val="vi-VN"/>
        </w:rPr>
      </w:pPr>
      <w:r w:rsidRPr="00632E80">
        <w:rPr>
          <w:lang w:val="vi-VN"/>
        </w:rPr>
        <w:t>______Hết_______</w:t>
      </w:r>
    </w:p>
    <w:p w:rsidR="00CE7FA3" w:rsidRPr="00632E80" w:rsidRDefault="00CE7FA3" w:rsidP="00462998">
      <w:pPr>
        <w:jc w:val="center"/>
        <w:rPr>
          <w:lang w:val="vi-VN"/>
        </w:rPr>
      </w:pPr>
    </w:p>
    <w:p w:rsidR="00CE7FA3" w:rsidRPr="00632E80" w:rsidRDefault="00CE7FA3" w:rsidP="00462998">
      <w:pPr>
        <w:jc w:val="center"/>
        <w:rPr>
          <w:lang w:val="vi-VN"/>
        </w:rPr>
      </w:pPr>
      <w:r w:rsidRPr="00632E80">
        <w:rPr>
          <w:lang w:val="vi-VN"/>
        </w:rPr>
        <w:t>GHI CHÚ: CÁN BỘ COI THI KHÔNG ĐƯỢC GIẢI THÍCH GÌ THÊM.</w:t>
      </w:r>
    </w:p>
    <w:p w:rsidR="00CE7FA3" w:rsidRPr="00632E80" w:rsidRDefault="00CE7FA3">
      <w:pPr>
        <w:rPr>
          <w:lang w:val="vi-VN"/>
        </w:rPr>
      </w:pPr>
    </w:p>
    <w:p w:rsidR="00CE7FA3" w:rsidRPr="00826464" w:rsidRDefault="00CE7FA3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632E80">
        <w:rPr>
          <w:b/>
          <w:sz w:val="22"/>
          <w:szCs w:val="22"/>
          <w:lang w:val="vi-VN"/>
        </w:rPr>
        <w:t xml:space="preserve">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CE7FA3" w:rsidRPr="00FA5483" w:rsidRDefault="00CE7FA3" w:rsidP="00826464">
      <w:pPr>
        <w:rPr>
          <w:i/>
          <w:sz w:val="22"/>
          <w:szCs w:val="22"/>
          <w:lang w:val="vi-VN"/>
        </w:rPr>
      </w:pPr>
      <w:r w:rsidRPr="00632E80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632E80">
        <w:rPr>
          <w:i/>
          <w:sz w:val="22"/>
          <w:szCs w:val="22"/>
          <w:lang w:val="vi-VN"/>
        </w:rPr>
        <w:t xml:space="preserve">        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E7FA3" w:rsidRDefault="00CE7FA3">
      <w:pPr>
        <w:spacing w:line="360" w:lineRule="auto"/>
        <w:ind w:firstLine="360"/>
        <w:jc w:val="both"/>
        <w:rPr>
          <w:b/>
          <w:sz w:val="26"/>
          <w:szCs w:val="26"/>
        </w:rPr>
      </w:pPr>
    </w:p>
    <w:p w:rsidR="00CE7FA3" w:rsidRDefault="00CE7FA3">
      <w:pPr>
        <w:spacing w:line="360" w:lineRule="auto"/>
        <w:ind w:firstLine="360"/>
        <w:jc w:val="both"/>
        <w:rPr>
          <w:b/>
          <w:sz w:val="26"/>
          <w:szCs w:val="26"/>
        </w:rPr>
      </w:pPr>
    </w:p>
    <w:p w:rsidR="00CE7FA3" w:rsidRPr="00632E80" w:rsidRDefault="00CE7FA3">
      <w:pPr>
        <w:spacing w:line="360" w:lineRule="auto"/>
        <w:ind w:firstLine="360"/>
        <w:jc w:val="both"/>
        <w:rPr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36"/>
      </w:tblGrid>
      <w:tr w:rsidR="00CE7FA3" w:rsidRPr="00FB7CE5" w:rsidTr="0039639C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0A0"/>
            </w:tblPr>
            <w:tblGrid>
              <w:gridCol w:w="4533"/>
              <w:gridCol w:w="5882"/>
            </w:tblGrid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632E80">
                    <w:rPr>
                      <w:rFonts w:cs="Arial"/>
                      <w:sz w:val="26"/>
                      <w:szCs w:val="22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CE7FA3" w:rsidRPr="00FB7CE5" w:rsidTr="00A42F5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Pr="00632E80">
                    <w:rPr>
                      <w:rFonts w:cs="Arial"/>
                      <w:b/>
                      <w:sz w:val="28"/>
                      <w:szCs w:val="22"/>
                      <w:lang w:val="vi-VN"/>
                    </w:rPr>
                    <w:t>Độc lập - Tự do - Hạnh phúc</w:t>
                  </w:r>
                </w:p>
              </w:tc>
            </w:tr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632E80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CE7FA3" w:rsidRPr="00FB7CE5" w:rsidTr="00A42F5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noProof/>
                    </w:rPr>
                    <w:pict>
                      <v:shape id="Straight Arrow Connector 4" o:spid="_x0000_s1030" type="#_x0000_t32" style="position:absolute;left:0;text-align:left;margin-left:37.5pt;margin-top:1.55pt;width:146.2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CE7FA3" w:rsidRPr="00632E80" w:rsidRDefault="00CE7FA3" w:rsidP="00A42F5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CE7FA3" w:rsidRPr="00632E80" w:rsidRDefault="00CE7FA3" w:rsidP="0039639C">
            <w:pPr>
              <w:spacing w:before="120"/>
              <w:jc w:val="center"/>
              <w:rPr>
                <w:lang w:val="vi-VN"/>
              </w:rPr>
            </w:pPr>
          </w:p>
        </w:tc>
        <w:tc>
          <w:tcPr>
            <w:tcW w:w="5292" w:type="dxa"/>
          </w:tcPr>
          <w:p w:rsidR="00CE7FA3" w:rsidRPr="00632E80" w:rsidRDefault="00CE7FA3" w:rsidP="0039639C">
            <w:pPr>
              <w:spacing w:before="120"/>
              <w:jc w:val="center"/>
              <w:rPr>
                <w:lang w:val="vi-VN"/>
              </w:rPr>
            </w:pPr>
          </w:p>
        </w:tc>
      </w:tr>
    </w:tbl>
    <w:p w:rsidR="00CE7FA3" w:rsidRPr="00632E80" w:rsidRDefault="00CE7FA3" w:rsidP="00D07595">
      <w:pPr>
        <w:rPr>
          <w:lang w:val="vi-VN"/>
        </w:rPr>
      </w:pPr>
    </w:p>
    <w:p w:rsidR="00CE7FA3" w:rsidRPr="00632E80" w:rsidRDefault="00CE7FA3" w:rsidP="009537BE">
      <w:pPr>
        <w:spacing w:before="60" w:after="60"/>
        <w:jc w:val="center"/>
        <w:rPr>
          <w:b/>
          <w:color w:val="000000"/>
          <w:sz w:val="36"/>
          <w:szCs w:val="44"/>
          <w:lang w:val="vi-VN"/>
        </w:rPr>
      </w:pPr>
      <w:r w:rsidRPr="00632E80">
        <w:rPr>
          <w:b/>
          <w:color w:val="000000"/>
          <w:sz w:val="36"/>
          <w:szCs w:val="44"/>
          <w:lang w:val="vi-VN"/>
        </w:rPr>
        <w:t>ĐÁP ÁN ĐỀ THI KẾT THÚC HỌC PHẦN LÝ THUYẾT</w:t>
      </w:r>
    </w:p>
    <w:p w:rsidR="00CE7FA3" w:rsidRPr="00632E80" w:rsidRDefault="00CE7FA3" w:rsidP="009537BE">
      <w:pPr>
        <w:spacing w:before="60" w:after="60"/>
        <w:jc w:val="center"/>
        <w:rPr>
          <w:b/>
          <w:color w:val="000000"/>
          <w:sz w:val="26"/>
          <w:lang w:val="vi-VN"/>
        </w:rPr>
      </w:pPr>
      <w:r w:rsidRPr="00632E80">
        <w:rPr>
          <w:b/>
          <w:color w:val="000000"/>
          <w:sz w:val="26"/>
          <w:lang w:val="vi-VN"/>
        </w:rPr>
        <w:t xml:space="preserve"> HỌC KỲ:  I   </w:t>
      </w:r>
      <w:r w:rsidRPr="00632E80">
        <w:rPr>
          <w:b/>
          <w:color w:val="000000"/>
          <w:sz w:val="26"/>
          <w:lang w:val="vi-VN"/>
        </w:rPr>
        <w:tab/>
      </w:r>
      <w:r w:rsidRPr="00632E80">
        <w:rPr>
          <w:b/>
          <w:color w:val="000000"/>
          <w:sz w:val="26"/>
          <w:lang w:val="vi-VN"/>
        </w:rPr>
        <w:tab/>
        <w:t>NĂM HỌC:  2015 – 2016</w:t>
      </w:r>
      <w:bookmarkStart w:id="0" w:name="_GoBack"/>
      <w:bookmarkEnd w:id="0"/>
    </w:p>
    <w:p w:rsidR="00CE7FA3" w:rsidRPr="00632E80" w:rsidRDefault="00CE7FA3" w:rsidP="009537BE">
      <w:pPr>
        <w:tabs>
          <w:tab w:val="left" w:pos="1800"/>
        </w:tabs>
        <w:rPr>
          <w:i/>
          <w:color w:val="000000"/>
          <w:sz w:val="16"/>
          <w:szCs w:val="22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</w:p>
    <w:p w:rsidR="00CE7FA3" w:rsidRPr="003507CD" w:rsidRDefault="00CE7FA3" w:rsidP="009537BE">
      <w:pPr>
        <w:tabs>
          <w:tab w:val="left" w:pos="1800"/>
        </w:tabs>
        <w:rPr>
          <w:color w:val="000000"/>
          <w:sz w:val="26"/>
          <w:szCs w:val="26"/>
          <w:lang w:val="vi-VN"/>
        </w:rPr>
      </w:pPr>
      <w:r w:rsidRPr="00632E80">
        <w:rPr>
          <w:i/>
          <w:color w:val="000000"/>
          <w:sz w:val="16"/>
          <w:szCs w:val="22"/>
          <w:lang w:val="vi-VN"/>
        </w:rPr>
        <w:tab/>
      </w:r>
      <w:r w:rsidRPr="00632E80">
        <w:rPr>
          <w:b/>
          <w:color w:val="000000"/>
          <w:sz w:val="26"/>
          <w:szCs w:val="26"/>
          <w:lang w:val="vi-VN"/>
        </w:rPr>
        <w:t>Bậc đào tạo</w:t>
      </w:r>
      <w:r w:rsidRPr="00632E80">
        <w:rPr>
          <w:color w:val="000000"/>
          <w:sz w:val="26"/>
          <w:szCs w:val="26"/>
          <w:lang w:val="vi-VN"/>
        </w:rPr>
        <w:t xml:space="preserve">: </w:t>
      </w:r>
      <w:r w:rsidRPr="003507CD">
        <w:rPr>
          <w:color w:val="000000"/>
          <w:sz w:val="26"/>
          <w:szCs w:val="26"/>
          <w:lang w:val="vi-VN"/>
        </w:rPr>
        <w:t>Trung cấp chuyên nghiệp &amp; Trung cấp nghề</w:t>
      </w:r>
    </w:p>
    <w:p w:rsidR="00CE7FA3" w:rsidRPr="003507CD" w:rsidRDefault="00CE7FA3" w:rsidP="009537BE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Học phần: </w:t>
      </w:r>
      <w:r w:rsidRPr="003507CD">
        <w:rPr>
          <w:b/>
          <w:color w:val="000000"/>
          <w:sz w:val="26"/>
          <w:szCs w:val="26"/>
          <w:lang w:val="vi-VN"/>
        </w:rPr>
        <w:t>Toán 1</w:t>
      </w:r>
    </w:p>
    <w:p w:rsidR="00CE7FA3" w:rsidRPr="00632E80" w:rsidRDefault="00CE7FA3" w:rsidP="009537BE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Lớp:  </w:t>
      </w:r>
      <w:r w:rsidRPr="003507CD">
        <w:rPr>
          <w:b/>
          <w:color w:val="000000"/>
          <w:sz w:val="26"/>
          <w:szCs w:val="26"/>
          <w:lang w:val="vi-VN"/>
        </w:rPr>
        <w:t>16TCCN; TCN</w:t>
      </w:r>
      <w:r w:rsidRPr="00632E80">
        <w:rPr>
          <w:b/>
          <w:color w:val="000000"/>
          <w:sz w:val="26"/>
          <w:szCs w:val="26"/>
          <w:lang w:val="vi-VN"/>
        </w:rPr>
        <w:t xml:space="preserve">   Ngày thi:  ____ / ____ / 201 </w:t>
      </w:r>
      <w:r w:rsidRPr="00632E80">
        <w:rPr>
          <w:b/>
          <w:color w:val="000000"/>
          <w:sz w:val="26"/>
          <w:szCs w:val="26"/>
          <w:lang w:val="vi-VN"/>
        </w:rPr>
        <w:tab/>
      </w:r>
    </w:p>
    <w:p w:rsidR="00CE7FA3" w:rsidRPr="00632E80" w:rsidRDefault="00CE7FA3" w:rsidP="009537BE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vi-VN"/>
        </w:rPr>
      </w:pPr>
      <w:r w:rsidRPr="00632E80">
        <w:rPr>
          <w:b/>
          <w:color w:val="000000"/>
          <w:sz w:val="26"/>
          <w:szCs w:val="26"/>
          <w:lang w:val="vi-VN"/>
        </w:rPr>
        <w:tab/>
        <w:t xml:space="preserve">Thời gian thi: </w:t>
      </w:r>
      <w:r w:rsidRPr="00C23D3D">
        <w:rPr>
          <w:b/>
          <w:color w:val="000000"/>
          <w:sz w:val="26"/>
          <w:szCs w:val="26"/>
          <w:lang w:val="vi-VN"/>
        </w:rPr>
        <w:t>90 phút</w:t>
      </w:r>
      <w:r w:rsidRPr="00632E80">
        <w:rPr>
          <w:b/>
          <w:color w:val="000000"/>
          <w:sz w:val="26"/>
          <w:szCs w:val="26"/>
          <w:lang w:val="vi-VN"/>
        </w:rPr>
        <w:t xml:space="preserve"> </w:t>
      </w:r>
      <w:r w:rsidRPr="00632E80">
        <w:rPr>
          <w:i/>
          <w:color w:val="000000"/>
          <w:sz w:val="26"/>
          <w:szCs w:val="26"/>
          <w:lang w:val="vi-VN"/>
        </w:rPr>
        <w:t>(không kể thời gian phát đề)</w:t>
      </w:r>
    </w:p>
    <w:p w:rsidR="00CE7FA3" w:rsidRPr="000829FA" w:rsidRDefault="00CE7FA3" w:rsidP="009537BE">
      <w:pPr>
        <w:spacing w:line="276" w:lineRule="auto"/>
        <w:ind w:left="1440" w:firstLine="720"/>
        <w:rPr>
          <w:b/>
          <w:lang w:val="vi-VN"/>
        </w:rPr>
      </w:pPr>
    </w:p>
    <w:p w:rsidR="00CE7FA3" w:rsidRPr="000829FA" w:rsidRDefault="00CE7FA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CE7FA3" w:rsidRPr="00134BCB" w:rsidRDefault="00CE7FA3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02</w:t>
                  </w:r>
                </w:p>
              </w:txbxContent>
            </v:textbox>
          </v:roundrect>
        </w:pict>
      </w:r>
      <w:r w:rsidRPr="00632E80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632E80">
        <w:rPr>
          <w:sz w:val="26"/>
          <w:szCs w:val="26"/>
          <w:lang w:val="vi-VN"/>
        </w:rPr>
        <w:t>Thí sinh được/</w:t>
      </w:r>
      <w:r w:rsidRPr="000829FA">
        <w:rPr>
          <w:sz w:val="26"/>
          <w:szCs w:val="26"/>
          <w:lang w:val="vi-VN"/>
        </w:rPr>
        <w:t xml:space="preserve">không </w:t>
      </w:r>
      <w:r w:rsidRPr="00632E80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CE7FA3" w:rsidRPr="00632E80" w:rsidRDefault="00CE7FA3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5"/>
        <w:gridCol w:w="835"/>
        <w:gridCol w:w="6881"/>
        <w:gridCol w:w="1030"/>
      </w:tblGrid>
      <w:tr w:rsidR="00CE7FA3" w:rsidRPr="00D07595" w:rsidTr="00326407">
        <w:trPr>
          <w:trHeight w:val="338"/>
        </w:trPr>
        <w:tc>
          <w:tcPr>
            <w:tcW w:w="866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936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678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91" w:type="dxa"/>
            <w:vAlign w:val="center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CE7FA3" w:rsidRPr="00D07595" w:rsidTr="00326407">
        <w:trPr>
          <w:trHeight w:val="1248"/>
        </w:trPr>
        <w:tc>
          <w:tcPr>
            <w:tcW w:w="866" w:type="dxa"/>
            <w:vMerge w:val="restart"/>
          </w:tcPr>
          <w:p w:rsidR="00CE7FA3" w:rsidRPr="00D07595" w:rsidRDefault="00CE7FA3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36" w:type="dxa"/>
            <w:vMerge w:val="restart"/>
          </w:tcPr>
          <w:p w:rsidR="00CE7FA3" w:rsidRPr="00D07595" w:rsidRDefault="00CE7FA3" w:rsidP="00D07595">
            <w:pPr>
              <w:widowControl w:val="0"/>
              <w:spacing w:before="360" w:line="480" w:lineRule="auto"/>
            </w:pPr>
          </w:p>
        </w:tc>
        <w:tc>
          <w:tcPr>
            <w:tcW w:w="6678" w:type="dxa"/>
          </w:tcPr>
          <w:p w:rsidR="00CE7FA3" w:rsidRPr="00D07595" w:rsidRDefault="00CE7FA3" w:rsidP="00D07595">
            <w:pPr>
              <w:widowControl w:val="0"/>
              <w:spacing w:before="360" w:line="480" w:lineRule="auto"/>
            </w:pPr>
            <w:r>
              <w:rPr>
                <w:b/>
                <w:sz w:val="26"/>
                <w:szCs w:val="26"/>
                <w:u w:val="single"/>
              </w:rPr>
              <w:t>Câu 1</w:t>
            </w:r>
            <w:r>
              <w:rPr>
                <w:sz w:val="26"/>
                <w:szCs w:val="26"/>
              </w:rPr>
              <w:t xml:space="preserve">:  (1.0điểm)  Tìm tập xác định của hàm số </w:t>
            </w:r>
            <w:r w:rsidRPr="0033087A">
              <w:rPr>
                <w:b/>
                <w:position w:val="-32"/>
                <w:sz w:val="26"/>
                <w:szCs w:val="26"/>
                <w:lang w:val="vi-VN"/>
              </w:rPr>
              <w:object w:dxaOrig="1880" w:dyaOrig="760">
                <v:shape id="_x0000_i1030" type="#_x0000_t75" style="width:92.25pt;height:37.5pt" o:ole="">
                  <v:imagedata r:id="rId5" o:title=""/>
                </v:shape>
                <o:OLEObject Type="Embed" ProgID="Equation.DSMT4" ShapeID="_x0000_i1030" DrawAspect="Content" ObjectID="_1543869845" r:id="rId15"/>
              </w:object>
            </w:r>
          </w:p>
        </w:tc>
        <w:tc>
          <w:tcPr>
            <w:tcW w:w="1091" w:type="dxa"/>
          </w:tcPr>
          <w:p w:rsidR="00CE7FA3" w:rsidRPr="00D07595" w:rsidRDefault="00CE7FA3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CE7FA3" w:rsidRPr="00D07595" w:rsidTr="00326407">
        <w:trPr>
          <w:trHeight w:val="950"/>
        </w:trPr>
        <w:tc>
          <w:tcPr>
            <w:tcW w:w="866" w:type="dxa"/>
            <w:vMerge/>
          </w:tcPr>
          <w:p w:rsidR="00CE7FA3" w:rsidRPr="00D07595" w:rsidRDefault="00CE7FA3" w:rsidP="00D07595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  <w:vMerge/>
          </w:tcPr>
          <w:p w:rsidR="00CE7FA3" w:rsidRPr="00D07595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6678" w:type="dxa"/>
          </w:tcPr>
          <w:p w:rsidR="00CE7FA3" w:rsidRDefault="00CE7FA3" w:rsidP="00604908">
            <w:pPr>
              <w:spacing w:before="12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Hàm số xác định khi</w:t>
            </w:r>
            <w:r>
              <w:rPr>
                <w:b/>
                <w:sz w:val="26"/>
                <w:szCs w:val="26"/>
              </w:rPr>
              <w:t xml:space="preserve"> :</w:t>
            </w:r>
            <w:r w:rsidRPr="00DF437B">
              <w:rPr>
                <w:b/>
                <w:position w:val="-50"/>
                <w:sz w:val="26"/>
                <w:szCs w:val="26"/>
              </w:rPr>
              <w:object w:dxaOrig="2220" w:dyaOrig="1120">
                <v:shape id="_x0000_i1031" type="#_x0000_t75" style="width:111pt;height:55.5pt" o:ole="">
                  <v:imagedata r:id="rId16" o:title=""/>
                </v:shape>
                <o:OLEObject Type="Embed" ProgID="Equation.DSMT4" ShapeID="_x0000_i1031" DrawAspect="Content" ObjectID="_1543869846" r:id="rId17"/>
              </w:object>
            </w:r>
          </w:p>
          <w:p w:rsidR="00CE7FA3" w:rsidRPr="00D07595" w:rsidRDefault="00CE7FA3" w:rsidP="00604908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Tập xác định D</w:t>
            </w:r>
            <w:r>
              <w:rPr>
                <w:b/>
                <w:sz w:val="26"/>
                <w:szCs w:val="26"/>
              </w:rPr>
              <w:t xml:space="preserve"> 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700" w:dyaOrig="400">
                <v:shape id="_x0000_i1032" type="#_x0000_t75" style="width:84pt;height:19.5pt" o:ole="">
                  <v:imagedata r:id="rId18" o:title=""/>
                </v:shape>
                <o:OLEObject Type="Embed" ProgID="Equation.DSMT4" ShapeID="_x0000_i1032" DrawAspect="Content" ObjectID="_1543869847" r:id="rId19"/>
              </w:object>
            </w:r>
          </w:p>
        </w:tc>
        <w:tc>
          <w:tcPr>
            <w:tcW w:w="1091" w:type="dxa"/>
          </w:tcPr>
          <w:p w:rsidR="00CE7FA3" w:rsidRPr="00D07595" w:rsidRDefault="00CE7FA3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CE7FA3" w:rsidRDefault="00CE7FA3" w:rsidP="00623170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623170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623170">
            <w:pPr>
              <w:widowControl w:val="0"/>
              <w:spacing w:line="276" w:lineRule="auto"/>
            </w:pPr>
          </w:p>
          <w:p w:rsidR="00CE7FA3" w:rsidRPr="00D07595" w:rsidRDefault="00CE7FA3" w:rsidP="0062317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326407">
        <w:trPr>
          <w:trHeight w:val="1059"/>
        </w:trPr>
        <w:tc>
          <w:tcPr>
            <w:tcW w:w="866" w:type="dxa"/>
          </w:tcPr>
          <w:p w:rsidR="00CE7FA3" w:rsidRPr="00D07595" w:rsidRDefault="00CE7FA3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36" w:type="dxa"/>
          </w:tcPr>
          <w:p w:rsidR="00CE7FA3" w:rsidRPr="00D07595" w:rsidRDefault="00CE7FA3" w:rsidP="001D2905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6678" w:type="dxa"/>
          </w:tcPr>
          <w:p w:rsidR="00CE7FA3" w:rsidRPr="00D07595" w:rsidRDefault="00CE7FA3" w:rsidP="001D2905">
            <w:pPr>
              <w:widowControl w:val="0"/>
              <w:spacing w:line="312" w:lineRule="auto"/>
              <w:rPr>
                <w:b/>
                <w:i/>
              </w:rPr>
            </w:pPr>
            <w:r>
              <w:rPr>
                <w:b/>
                <w:sz w:val="26"/>
                <w:szCs w:val="26"/>
                <w:lang w:val="vi-VN"/>
              </w:rPr>
              <w:t>Câu 2: (</w:t>
            </w:r>
            <w:r>
              <w:rPr>
                <w:b/>
                <w:sz w:val="26"/>
                <w:szCs w:val="26"/>
              </w:rPr>
              <w:t>2</w:t>
            </w:r>
            <w:r w:rsidRPr="00966594">
              <w:rPr>
                <w:b/>
                <w:sz w:val="26"/>
                <w:szCs w:val="26"/>
                <w:lang w:val="vi-VN"/>
              </w:rPr>
              <w:t>.0</w:t>
            </w:r>
            <w:r w:rsidRPr="00632E80">
              <w:rPr>
                <w:b/>
                <w:sz w:val="26"/>
                <w:szCs w:val="26"/>
                <w:lang w:val="vi-VN"/>
              </w:rPr>
              <w:t xml:space="preserve"> điểm)</w:t>
            </w:r>
            <w:r>
              <w:rPr>
                <w:b/>
                <w:sz w:val="26"/>
                <w:szCs w:val="26"/>
              </w:rPr>
              <w:t xml:space="preserve"> Giải các phương trình và hệ phương trình.</w:t>
            </w:r>
            <w:r w:rsidRPr="00966594">
              <w:rPr>
                <w:b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1091" w:type="dxa"/>
          </w:tcPr>
          <w:p w:rsidR="00CE7FA3" w:rsidRPr="00D07595" w:rsidRDefault="00CE7FA3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CE7FA3" w:rsidRPr="00D07595" w:rsidTr="00DD44B5">
        <w:trPr>
          <w:trHeight w:val="1787"/>
        </w:trPr>
        <w:tc>
          <w:tcPr>
            <w:tcW w:w="866" w:type="dxa"/>
            <w:vMerge w:val="restart"/>
          </w:tcPr>
          <w:p w:rsidR="00CE7FA3" w:rsidRPr="00D07595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9537BE" w:rsidRDefault="00CE7FA3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678" w:type="dxa"/>
          </w:tcPr>
          <w:p w:rsidR="00CE7FA3" w:rsidRDefault="00CE7FA3" w:rsidP="00FA5A8C">
            <w:pPr>
              <w:rPr>
                <w:sz w:val="26"/>
                <w:szCs w:val="26"/>
              </w:rPr>
            </w:pPr>
            <w:r w:rsidRPr="00DD44B5">
              <w:rPr>
                <w:position w:val="-36"/>
                <w:sz w:val="26"/>
                <w:szCs w:val="26"/>
                <w:lang w:val="vi-VN"/>
              </w:rPr>
              <w:object w:dxaOrig="1820" w:dyaOrig="859">
                <v:shape id="_x0000_i1033" type="#_x0000_t75" style="width:85.5pt;height:42pt" o:ole="">
                  <v:imagedata r:id="rId20" o:title=""/>
                </v:shape>
                <o:OLEObject Type="Embed" ProgID="Equation.DSMT4" ShapeID="_x0000_i1033" DrawAspect="Content" ObjectID="_1543869848" r:id="rId21"/>
              </w:object>
            </w:r>
          </w:p>
          <w:p w:rsidR="00CE7FA3" w:rsidRDefault="00CE7FA3" w:rsidP="00FA5A8C">
            <w:pPr>
              <w:rPr>
                <w:position w:val="-36"/>
                <w:sz w:val="26"/>
                <w:szCs w:val="26"/>
              </w:rPr>
            </w:pPr>
            <w:r>
              <w:rPr>
                <w:sz w:val="26"/>
                <w:szCs w:val="26"/>
              </w:rPr>
              <w:t>Tính định thức :</w:t>
            </w:r>
            <w:r w:rsidRPr="00DF437B">
              <w:rPr>
                <w:position w:val="-36"/>
                <w:sz w:val="26"/>
                <w:szCs w:val="26"/>
              </w:rPr>
              <w:object w:dxaOrig="3540" w:dyaOrig="859">
                <v:shape id="_x0000_i1034" type="#_x0000_t75" style="width:175.5pt;height:42.75pt" o:ole="">
                  <v:imagedata r:id="rId22" o:title=""/>
                </v:shape>
                <o:OLEObject Type="Embed" ProgID="Equation.DSMT4" ShapeID="_x0000_i1034" DrawAspect="Content" ObjectID="_1543869849" r:id="rId23"/>
              </w:object>
            </w:r>
          </w:p>
          <w:p w:rsidR="00CE7FA3" w:rsidRDefault="00CE7FA3" w:rsidP="00FA5A8C">
            <w:pPr>
              <w:rPr>
                <w:position w:val="-36"/>
                <w:sz w:val="26"/>
                <w:szCs w:val="26"/>
              </w:rPr>
            </w:pPr>
            <w:r w:rsidRPr="00DF437B">
              <w:rPr>
                <w:position w:val="-80"/>
                <w:sz w:val="26"/>
                <w:szCs w:val="26"/>
              </w:rPr>
              <w:object w:dxaOrig="3320" w:dyaOrig="1740">
                <v:shape id="_x0000_i1035" type="#_x0000_t75" style="width:162.75pt;height:86.25pt" o:ole="">
                  <v:imagedata r:id="rId24" o:title=""/>
                </v:shape>
                <o:OLEObject Type="Embed" ProgID="Equation.DSMT4" ShapeID="_x0000_i1035" DrawAspect="Content" ObjectID="_1543869850" r:id="rId25"/>
              </w:object>
            </w:r>
          </w:p>
          <w:p w:rsidR="00CE7FA3" w:rsidRDefault="00CE7FA3" w:rsidP="00FA5A8C">
            <w:pPr>
              <w:ind w:left="360"/>
              <w:rPr>
                <w:sz w:val="26"/>
                <w:szCs w:val="26"/>
              </w:rPr>
            </w:pPr>
            <w:r w:rsidRPr="00DF437B">
              <w:rPr>
                <w:position w:val="-6"/>
                <w:sz w:val="26"/>
                <w:szCs w:val="26"/>
              </w:rPr>
              <w:object w:dxaOrig="1060" w:dyaOrig="300">
                <v:shape id="_x0000_i1036" type="#_x0000_t75" style="width:52.5pt;height:15pt" o:ole="">
                  <v:imagedata r:id="rId26" o:title=""/>
                </v:shape>
                <o:OLEObject Type="Embed" ProgID="Equation.DSMT4" ShapeID="_x0000_i1036" DrawAspect="Content" ObjectID="_1543869851" r:id="rId27"/>
              </w:object>
            </w:r>
            <w:r>
              <w:rPr>
                <w:sz w:val="26"/>
                <w:szCs w:val="26"/>
              </w:rPr>
              <w:t xml:space="preserve">  Hệ có nghiệm duy nhất</w:t>
            </w:r>
          </w:p>
          <w:p w:rsidR="00CE7FA3" w:rsidRPr="00FA5A8C" w:rsidRDefault="00CE7FA3" w:rsidP="00FA5A8C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68"/>
                <w:sz w:val="26"/>
                <w:szCs w:val="26"/>
              </w:rPr>
              <w:object w:dxaOrig="2180" w:dyaOrig="1500">
                <v:shape id="_x0000_i1037" type="#_x0000_t75" style="width:108pt;height:75pt" o:ole="">
                  <v:imagedata r:id="rId28" o:title=""/>
                </v:shape>
                <o:OLEObject Type="Embed" ProgID="Equation.DSMT4" ShapeID="_x0000_i1037" DrawAspect="Content" ObjectID="_1543869852" r:id="rId29"/>
              </w:object>
            </w:r>
          </w:p>
        </w:tc>
        <w:tc>
          <w:tcPr>
            <w:tcW w:w="1091" w:type="dxa"/>
          </w:tcPr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 w:rsidRPr="00D07595">
              <w:t>0.</w:t>
            </w:r>
            <w:r>
              <w:t>25</w:t>
            </w: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Default="00CE7FA3" w:rsidP="00A92A20">
            <w:pPr>
              <w:widowControl w:val="0"/>
              <w:spacing w:line="276" w:lineRule="auto"/>
            </w:pPr>
          </w:p>
          <w:p w:rsidR="00CE7FA3" w:rsidRPr="00D07595" w:rsidRDefault="00CE7FA3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326407">
        <w:trPr>
          <w:trHeight w:val="2887"/>
        </w:trPr>
        <w:tc>
          <w:tcPr>
            <w:tcW w:w="866" w:type="dxa"/>
            <w:vMerge/>
          </w:tcPr>
          <w:p w:rsidR="00CE7FA3" w:rsidRPr="00D07595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A92A20" w:rsidRDefault="00CE7FA3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6678" w:type="dxa"/>
          </w:tcPr>
          <w:p w:rsidR="00CE7FA3" w:rsidRDefault="00CE7FA3" w:rsidP="00FA5A8C">
            <w:pPr>
              <w:rPr>
                <w:position w:val="-36"/>
                <w:sz w:val="26"/>
                <w:szCs w:val="26"/>
                <w:lang w:val="vi-VN"/>
              </w:rPr>
            </w:pPr>
            <w:r w:rsidRPr="00DD44B5">
              <w:rPr>
                <w:position w:val="-14"/>
              </w:rPr>
              <w:object w:dxaOrig="1900" w:dyaOrig="420">
                <v:shape id="_x0000_i1038" type="#_x0000_t75" style="width:95.25pt;height:21pt" o:ole="">
                  <v:imagedata r:id="rId30" o:title=""/>
                </v:shape>
                <o:OLEObject Type="Embed" ProgID="Equation.DSMT4" ShapeID="_x0000_i1038" DrawAspect="Content" ObjectID="_1543869853" r:id="rId31"/>
              </w:object>
            </w:r>
          </w:p>
          <w:p w:rsidR="00CE7FA3" w:rsidRDefault="00CE7FA3" w:rsidP="00D979F1">
            <w:pPr>
              <w:rPr>
                <w:position w:val="-162"/>
                <w:sz w:val="26"/>
                <w:szCs w:val="26"/>
              </w:rPr>
            </w:pPr>
            <w:r w:rsidRPr="00DD44B5">
              <w:rPr>
                <w:position w:val="-122"/>
                <w:sz w:val="26"/>
                <w:szCs w:val="26"/>
              </w:rPr>
              <w:object w:dxaOrig="3320" w:dyaOrig="2560">
                <v:shape id="_x0000_i1039" type="#_x0000_t75" style="width:162.75pt;height:128.25pt" o:ole="">
                  <v:imagedata r:id="rId32" o:title=""/>
                </v:shape>
                <o:OLEObject Type="Embed" ProgID="Equation.DSMT4" ShapeID="_x0000_i1039" DrawAspect="Content" ObjectID="_1543869854" r:id="rId33"/>
              </w:object>
            </w:r>
          </w:p>
          <w:p w:rsidR="00CE7FA3" w:rsidRPr="00D979F1" w:rsidRDefault="00CE7FA3" w:rsidP="00D979F1">
            <w:pPr>
              <w:rPr>
                <w:sz w:val="26"/>
                <w:szCs w:val="26"/>
                <w:lang w:val="vi-VN"/>
              </w:rPr>
            </w:pPr>
            <w:r>
              <w:rPr>
                <w:position w:val="-8"/>
                <w:sz w:val="26"/>
                <w:szCs w:val="26"/>
              </w:rPr>
              <w:t xml:space="preserve">Vậy </w:t>
            </w:r>
            <w:r w:rsidRPr="00AD635A">
              <w:rPr>
                <w:position w:val="-28"/>
              </w:rPr>
              <w:object w:dxaOrig="1240" w:dyaOrig="680">
                <v:shape id="_x0000_i1040" type="#_x0000_t75" style="width:62.25pt;height:33.75pt" o:ole="">
                  <v:imagedata r:id="rId34" o:title=""/>
                </v:shape>
                <o:OLEObject Type="Embed" ProgID="Equation.DSMT4" ShapeID="_x0000_i1040" DrawAspect="Content" ObjectID="_1543869855" r:id="rId35"/>
              </w:object>
            </w:r>
          </w:p>
        </w:tc>
        <w:tc>
          <w:tcPr>
            <w:tcW w:w="1091" w:type="dxa"/>
          </w:tcPr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>
              <w:t>0.75</w:t>
            </w: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</w:p>
          <w:p w:rsidR="00CE7FA3" w:rsidRDefault="00CE7FA3" w:rsidP="006B6936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326407">
        <w:trPr>
          <w:trHeight w:val="589"/>
        </w:trPr>
        <w:tc>
          <w:tcPr>
            <w:tcW w:w="866" w:type="dxa"/>
            <w:vMerge w:val="restart"/>
          </w:tcPr>
          <w:p w:rsidR="00CE7FA3" w:rsidRPr="00D07595" w:rsidRDefault="00CE7FA3" w:rsidP="00D07595">
            <w:pPr>
              <w:widowControl w:val="0"/>
              <w:spacing w:line="480" w:lineRule="auto"/>
            </w:pPr>
            <w:r>
              <w:t>3.0</w:t>
            </w:r>
          </w:p>
        </w:tc>
        <w:tc>
          <w:tcPr>
            <w:tcW w:w="936" w:type="dxa"/>
          </w:tcPr>
          <w:p w:rsidR="00CE7FA3" w:rsidRPr="00D07595" w:rsidRDefault="00CE7FA3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CE7FA3" w:rsidRPr="00D979F1" w:rsidRDefault="00CE7FA3" w:rsidP="00D979F1">
            <w:pPr>
              <w:rPr>
                <w:b/>
              </w:rPr>
            </w:pPr>
            <w:r>
              <w:rPr>
                <w:b/>
              </w:rPr>
              <w:t>Giải các bất phương trình sau:</w:t>
            </w:r>
          </w:p>
        </w:tc>
        <w:tc>
          <w:tcPr>
            <w:tcW w:w="1091" w:type="dxa"/>
          </w:tcPr>
          <w:p w:rsidR="00CE7FA3" w:rsidRPr="00D07595" w:rsidRDefault="00CE7FA3" w:rsidP="00D07595">
            <w:pPr>
              <w:widowControl w:val="0"/>
              <w:spacing w:line="480" w:lineRule="auto"/>
            </w:pPr>
            <w:r>
              <w:t>3.0</w:t>
            </w:r>
          </w:p>
        </w:tc>
      </w:tr>
      <w:tr w:rsidR="00CE7FA3" w:rsidRPr="00D07595" w:rsidTr="00944FBA">
        <w:trPr>
          <w:trHeight w:val="2760"/>
        </w:trPr>
        <w:tc>
          <w:tcPr>
            <w:tcW w:w="866" w:type="dxa"/>
            <w:vMerge/>
          </w:tcPr>
          <w:p w:rsidR="00CE7FA3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D979F1" w:rsidRDefault="00CE7FA3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6678" w:type="dxa"/>
          </w:tcPr>
          <w:p w:rsidR="00CE7FA3" w:rsidRDefault="00CE7FA3" w:rsidP="00D979F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r w:rsidRPr="00DF437B">
              <w:rPr>
                <w:position w:val="-24"/>
                <w:sz w:val="26"/>
                <w:szCs w:val="26"/>
              </w:rPr>
              <w:object w:dxaOrig="1240" w:dyaOrig="620">
                <v:shape id="_x0000_i1041" type="#_x0000_t75" style="width:62.25pt;height:30.75pt" o:ole="">
                  <v:imagedata r:id="rId9" o:title=""/>
                </v:shape>
                <o:OLEObject Type="Embed" ProgID="Equation.DSMT4" ShapeID="_x0000_i1041" DrawAspect="Content" ObjectID="_1543869856" r:id="rId36"/>
              </w:object>
            </w:r>
          </w:p>
          <w:p w:rsidR="00CE7FA3" w:rsidRDefault="00CE7FA3" w:rsidP="00D979F1">
            <w:pPr>
              <w:rPr>
                <w:position w:val="-24"/>
                <w:sz w:val="26"/>
                <w:szCs w:val="26"/>
              </w:rPr>
            </w:pPr>
            <w:r w:rsidRPr="005F30CE">
              <w:rPr>
                <w:position w:val="-24"/>
                <w:sz w:val="26"/>
                <w:szCs w:val="26"/>
              </w:rPr>
              <w:object w:dxaOrig="5260" w:dyaOrig="660">
                <v:shape id="_x0000_i1042" type="#_x0000_t75" style="width:260.25pt;height:33pt" o:ole="">
                  <v:imagedata r:id="rId37" o:title=""/>
                </v:shape>
                <o:OLEObject Type="Embed" ProgID="Equation.DSMT4" ShapeID="_x0000_i1042" DrawAspect="Content" ObjectID="_1543869857" r:id="rId38"/>
              </w:object>
            </w:r>
          </w:p>
          <w:p w:rsidR="00CE7FA3" w:rsidRDefault="00CE7FA3" w:rsidP="00D979F1">
            <w:pPr>
              <w:rPr>
                <w:position w:val="-24"/>
                <w:sz w:val="26"/>
                <w:szCs w:val="26"/>
              </w:rPr>
            </w:pPr>
          </w:p>
          <w:tbl>
            <w:tblPr>
              <w:tblpPr w:leftFromText="180" w:rightFromText="180" w:vertAnchor="page" w:horzAnchor="margin" w:tblpY="284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038"/>
              <w:gridCol w:w="1808"/>
              <w:gridCol w:w="1602"/>
              <w:gridCol w:w="2004"/>
            </w:tblGrid>
            <w:tr w:rsidR="00CE7FA3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Default="00CE7FA3" w:rsidP="00D979F1">
                  <w:pPr>
                    <w:rPr>
                      <w:position w:val="-50"/>
                      <w:sz w:val="26"/>
                      <w:szCs w:val="26"/>
                    </w:rPr>
                  </w:pPr>
                  <w:r>
                    <w:rPr>
                      <w:position w:val="-50"/>
                      <w:sz w:val="26"/>
                      <w:szCs w:val="26"/>
                    </w:rPr>
                    <w:softHyphen/>
                  </w:r>
                  <w:r>
                    <w:rPr>
                      <w:i/>
                      <w:position w:val="-50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4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5F30CE" w:rsidRDefault="00CE7FA3" w:rsidP="00D979F1">
                  <w:pPr>
                    <w:rPr>
                      <w:position w:val="-50"/>
                      <w:sz w:val="18"/>
                      <w:szCs w:val="18"/>
                    </w:rPr>
                  </w:pPr>
                  <w:r w:rsidRPr="005F30CE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43" type="#_x0000_t75" style="width:18.75pt;height:9.75pt" o:ole="">
                        <v:imagedata r:id="rId39" o:title=""/>
                      </v:shape>
                      <o:OLEObject Type="Embed" ProgID="Equation.DSMT4" ShapeID="_x0000_i1043" DrawAspect="Content" ObjectID="_1543869858" r:id="rId40"/>
                    </w:object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          </w:t>
                  </w:r>
                  <w:r>
                    <w:t xml:space="preserve">  -6</w:t>
                  </w:r>
                  <w:r w:rsidRPr="005F30CE">
                    <w:rPr>
                      <w:sz w:val="18"/>
                      <w:szCs w:val="18"/>
                    </w:rPr>
                    <w:tab/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</w:t>
                  </w:r>
                  <w:r>
                    <w:rPr>
                      <w:sz w:val="18"/>
                      <w:szCs w:val="18"/>
                    </w:rPr>
                    <w:t>-</w:t>
                  </w:r>
                  <w:r w:rsidRPr="005F30CE">
                    <w:rPr>
                      <w:sz w:val="18"/>
                      <w:szCs w:val="18"/>
                    </w:rPr>
                    <w:t xml:space="preserve">  3</w:t>
                  </w:r>
                  <w:r w:rsidRPr="005F30CE">
                    <w:rPr>
                      <w:sz w:val="18"/>
                      <w:szCs w:val="18"/>
                    </w:rPr>
                    <w:tab/>
                    <w:t xml:space="preserve">               </w:t>
                  </w:r>
                  <w:r w:rsidRPr="005F30CE">
                    <w:rPr>
                      <w:sz w:val="18"/>
                      <w:szCs w:val="18"/>
                    </w:rPr>
                    <w:tab/>
                  </w:r>
                  <w:r w:rsidRPr="005F30CE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20">
                      <v:shape id="_x0000_i1044" type="#_x0000_t75" style="width:18.75pt;height:10.5pt" o:ole="">
                        <v:imagedata r:id="rId41" o:title=""/>
                      </v:shape>
                      <o:OLEObject Type="Embed" ProgID="Equation.DSMT4" ShapeID="_x0000_i1044" DrawAspect="Content" ObjectID="_1543869859" r:id="rId42"/>
                    </w:object>
                  </w:r>
                </w:p>
              </w:tc>
            </w:tr>
            <w:tr w:rsidR="00CE7FA3" w:rsidTr="005F30CE">
              <w:trPr>
                <w:trHeight w:val="500"/>
              </w:trPr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Default="00CE7FA3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660" w:dyaOrig="279">
                      <v:shape id="_x0000_i1045" type="#_x0000_t75" style="width:33pt;height:14.25pt" o:ole="">
                        <v:imagedata r:id="rId43" o:title=""/>
                      </v:shape>
                      <o:OLEObject Type="Embed" ProgID="Equation.DSMT4" ShapeID="_x0000_i1045" DrawAspect="Content" ObjectID="_1543869860" r:id="rId44"/>
                    </w:object>
                  </w:r>
                </w:p>
              </w:tc>
              <w:tc>
                <w:tcPr>
                  <w:tcW w:w="34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   +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 0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  <w:tc>
                <w:tcPr>
                  <w:tcW w:w="20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7587" w:rsidRDefault="00CE7FA3" w:rsidP="00D979F1">
                  <w:pPr>
                    <w:rPr>
                      <w:b/>
                      <w:position w:val="-50"/>
                      <w:sz w:val="28"/>
                      <w:szCs w:val="28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</w:tr>
            <w:tr w:rsidR="00CE7FA3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Default="00CE7FA3" w:rsidP="00D979F1">
                  <w:pPr>
                    <w:jc w:val="center"/>
                    <w:rPr>
                      <w:position w:val="-50"/>
                      <w:sz w:val="26"/>
                      <w:szCs w:val="26"/>
                    </w:rPr>
                  </w:pPr>
                  <w:r w:rsidRPr="00DF437B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20" w:dyaOrig="279">
                      <v:shape id="_x0000_i1046" type="#_x0000_t75" style="width:26.25pt;height:14.25pt" o:ole="">
                        <v:imagedata r:id="rId45" o:title=""/>
                      </v:shape>
                      <o:OLEObject Type="Embed" ProgID="Equation.DSMT4" ShapeID="_x0000_i1046" DrawAspect="Content" ObjectID="_1543869861" r:id="rId46"/>
                    </w:objec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3B7587">
                  <w:pPr>
                    <w:jc w:val="center"/>
                    <w:rPr>
                      <w:position w:val="-50"/>
                      <w:sz w:val="20"/>
                      <w:szCs w:val="20"/>
                    </w:rPr>
                  </w:pP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</w:p>
              </w:tc>
              <w:tc>
                <w:tcPr>
                  <w:tcW w:w="36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0               +</w:t>
                  </w:r>
                </w:p>
              </w:tc>
            </w:tr>
            <w:tr w:rsidR="00CE7FA3" w:rsidTr="005F30CE">
              <w:tc>
                <w:tcPr>
                  <w:tcW w:w="1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Default="00CE7FA3" w:rsidP="00D979F1">
                  <w:pPr>
                    <w:rPr>
                      <w:i/>
                      <w:position w:val="-50"/>
                      <w:sz w:val="26"/>
                      <w:szCs w:val="26"/>
                    </w:rPr>
                  </w:pPr>
                  <w:r>
                    <w:rPr>
                      <w:i/>
                      <w:position w:val="-50"/>
                      <w:sz w:val="26"/>
                      <w:szCs w:val="26"/>
                    </w:rPr>
                    <w:t>f(x)</w:t>
                  </w:r>
                </w:p>
              </w:tc>
              <w:tc>
                <w:tcPr>
                  <w:tcW w:w="54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A77803" w:rsidRDefault="00CE7FA3" w:rsidP="00D979F1">
                  <w:pPr>
                    <w:rPr>
                      <w:position w:val="-50"/>
                      <w:sz w:val="20"/>
                      <w:szCs w:val="20"/>
                    </w:rPr>
                  </w:pPr>
                  <w:r>
                    <w:rPr>
                      <w:position w:val="-50"/>
                      <w:sz w:val="20"/>
                      <w:szCs w:val="20"/>
                    </w:rPr>
                    <w:t xml:space="preserve">   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   0             </w:t>
                  </w:r>
                  <w:r>
                    <w:rPr>
                      <w:position w:val="-50"/>
                      <w:sz w:val="20"/>
                      <w:szCs w:val="20"/>
                    </w:rPr>
                    <w:t>+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          </w:t>
                  </w:r>
                  <w:r>
                    <w:rPr>
                      <w:position w:val="-50"/>
                      <w:sz w:val="20"/>
                      <w:szCs w:val="20"/>
                    </w:rPr>
                    <w:t xml:space="preserve">   </w:t>
                  </w:r>
                  <w:r w:rsidRPr="00A77803">
                    <w:rPr>
                      <w:position w:val="-50"/>
                      <w:sz w:val="20"/>
                      <w:szCs w:val="20"/>
                    </w:rPr>
                    <w:t xml:space="preserve"> 0              </w:t>
                  </w:r>
                  <w:r w:rsidRPr="003B7587">
                    <w:rPr>
                      <w:b/>
                      <w:position w:val="-50"/>
                      <w:sz w:val="28"/>
                      <w:szCs w:val="28"/>
                    </w:rPr>
                    <w:t xml:space="preserve"> -</w:t>
                  </w:r>
                </w:p>
              </w:tc>
            </w:tr>
          </w:tbl>
          <w:p w:rsidR="00CE7FA3" w:rsidRDefault="00CE7FA3" w:rsidP="00D979F1">
            <w:pPr>
              <w:rPr>
                <w:position w:val="-24"/>
                <w:sz w:val="26"/>
                <w:szCs w:val="26"/>
              </w:rPr>
            </w:pPr>
            <w:r w:rsidRPr="00DF437B">
              <w:rPr>
                <w:position w:val="-26"/>
                <w:sz w:val="26"/>
                <w:szCs w:val="26"/>
              </w:rPr>
              <w:object w:dxaOrig="2079" w:dyaOrig="639">
                <v:shape id="_x0000_i1047" type="#_x0000_t75" style="width:104.25pt;height:31.5pt" o:ole="">
                  <v:imagedata r:id="rId47" o:title=""/>
                </v:shape>
                <o:OLEObject Type="Embed" ProgID="Equation.DSMT4" ShapeID="_x0000_i1047" DrawAspect="Content" ObjectID="_1543869862" r:id="rId48"/>
              </w:object>
            </w:r>
          </w:p>
          <w:p w:rsidR="00CE7FA3" w:rsidRDefault="00CE7FA3" w:rsidP="00D979F1">
            <w:pPr>
              <w:rPr>
                <w:sz w:val="26"/>
                <w:szCs w:val="26"/>
              </w:rPr>
            </w:pPr>
          </w:p>
          <w:p w:rsidR="00CE7FA3" w:rsidRDefault="00CE7FA3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880" w:dyaOrig="400">
                <v:shape id="_x0000_i1048" type="#_x0000_t75" style="width:42.75pt;height:19.5pt" o:ole="">
                  <v:imagedata r:id="rId49" o:title=""/>
                </v:shape>
                <o:OLEObject Type="Embed" ProgID="Equation.DSMT4" ShapeID="_x0000_i1048" DrawAspect="Content" ObjectID="_1543869863" r:id="rId50"/>
              </w:object>
            </w:r>
          </w:p>
          <w:p w:rsidR="00CE7FA3" w:rsidRDefault="00CE7FA3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position w:val="-14"/>
                <w:sz w:val="26"/>
                <w:szCs w:val="26"/>
              </w:rPr>
            </w:pPr>
          </w:p>
          <w:p w:rsidR="00CE7FA3" w:rsidRPr="008877D6" w:rsidRDefault="00CE7FA3" w:rsidP="00D979F1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1091" w:type="dxa"/>
          </w:tcPr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0.5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0.75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CE7FA3" w:rsidRPr="00D07595" w:rsidTr="00944FBA">
        <w:trPr>
          <w:trHeight w:val="2760"/>
        </w:trPr>
        <w:tc>
          <w:tcPr>
            <w:tcW w:w="866" w:type="dxa"/>
            <w:vMerge/>
          </w:tcPr>
          <w:p w:rsidR="00CE7FA3" w:rsidRDefault="00CE7FA3" w:rsidP="00D07595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Default="00CE7FA3" w:rsidP="0076547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678" w:type="dxa"/>
          </w:tcPr>
          <w:p w:rsidR="00CE7FA3" w:rsidRDefault="00CE7FA3" w:rsidP="00EC590C">
            <w:pPr>
              <w:rPr>
                <w:rFonts w:ascii="Calibri" w:hAnsi="Calibri"/>
              </w:rPr>
            </w:pPr>
            <w:r w:rsidRPr="00DF437B">
              <w:rPr>
                <w:position w:val="-24"/>
              </w:rPr>
              <w:object w:dxaOrig="2439" w:dyaOrig="720">
                <v:shape id="_x0000_i1049" type="#_x0000_t75" style="width:122.25pt;height:34.5pt" o:ole="">
                  <v:imagedata r:id="rId11" o:title=""/>
                </v:shape>
                <o:OLEObject Type="Embed" ProgID="Equation.DSMT4" ShapeID="_x0000_i1049" DrawAspect="Content" ObjectID="_1543869864" r:id="rId51"/>
              </w:object>
            </w:r>
          </w:p>
          <w:tbl>
            <w:tblPr>
              <w:tblpPr w:leftFromText="180" w:rightFromText="180" w:vertAnchor="page" w:horzAnchor="margin" w:tblpY="2918"/>
              <w:tblOverlap w:val="never"/>
              <w:tblW w:w="665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435"/>
              <w:gridCol w:w="5220"/>
            </w:tblGrid>
            <w:tr w:rsidR="00CE7FA3" w:rsidTr="00FA1A5A"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softHyphen/>
                  </w:r>
                  <w:r w:rsidRPr="003B3475">
                    <w:rPr>
                      <w:i/>
                      <w:position w:val="-5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ind w:right="-46"/>
                    <w:rPr>
                      <w:position w:val="-50"/>
                      <w:sz w:val="18"/>
                      <w:szCs w:val="18"/>
                    </w:rPr>
                  </w:pP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00">
                      <v:shape id="_x0000_i1050" type="#_x0000_t75" style="width:18.75pt;height:9.75pt" o:ole="">
                        <v:imagedata r:id="rId39" o:title=""/>
                      </v:shape>
                      <o:OLEObject Type="Embed" ProgID="Equation.DSMT4" ShapeID="_x0000_i1050" DrawAspect="Content" ObjectID="_1543869865" r:id="rId52"/>
                    </w:objec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sz w:val="20"/>
                      <w:szCs w:val="20"/>
                    </w:rPr>
                    <w:t xml:space="preserve">    </w:t>
                  </w:r>
                  <w:r>
                    <w:rPr>
                      <w:sz w:val="20"/>
                      <w:szCs w:val="20"/>
                    </w:rPr>
                    <w:t>-2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</w:t>
                  </w:r>
                  <w:r>
                    <w:rPr>
                      <w:sz w:val="20"/>
                      <w:szCs w:val="20"/>
                    </w:rPr>
                    <w:t>-1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3</w:t>
                  </w:r>
                  <w:r w:rsidRPr="003B3475">
                    <w:rPr>
                      <w:sz w:val="20"/>
                      <w:szCs w:val="20"/>
                    </w:rPr>
                    <w:tab/>
                    <w:t xml:space="preserve">               4</w:t>
                  </w:r>
                  <w:r>
                    <w:rPr>
                      <w:sz w:val="18"/>
                      <w:szCs w:val="18"/>
                    </w:rPr>
                    <w:t xml:space="preserve">            </w:t>
                  </w:r>
                  <w:r w:rsidRPr="003B3475">
                    <w:rPr>
                      <w:sz w:val="18"/>
                      <w:szCs w:val="18"/>
                    </w:rPr>
                    <w:tab/>
                  </w:r>
                  <w:r w:rsidRPr="003B3475">
                    <w:rPr>
                      <w:rFonts w:ascii="Calibri" w:hAnsi="Calibri"/>
                      <w:position w:val="-4"/>
                      <w:sz w:val="18"/>
                      <w:szCs w:val="18"/>
                    </w:rPr>
                    <w:object w:dxaOrig="380" w:dyaOrig="220">
                      <v:shape id="_x0000_i1051" type="#_x0000_t75" style="width:18.75pt;height:10.5pt" o:ole="">
                        <v:imagedata r:id="rId53" o:title=""/>
                      </v:shape>
                      <o:OLEObject Type="Embed" ProgID="Equation.DSMT4" ShapeID="_x0000_i1051" DrawAspect="Content" ObjectID="_1543869866" r:id="rId54"/>
                    </w:object>
                  </w:r>
                </w:p>
              </w:tc>
            </w:tr>
            <w:tr w:rsidR="00CE7FA3" w:rsidTr="006B590B">
              <w:trPr>
                <w:trHeight w:val="500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Pr="003B3475" w:rsidRDefault="00CE7FA3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219" w:dyaOrig="320">
                      <v:shape id="_x0000_i1052" type="#_x0000_t75" style="width:60pt;height:15.75pt" o:ole="">
                        <v:imagedata r:id="rId55" o:title=""/>
                      </v:shape>
                      <o:OLEObject Type="Embed" ProgID="Equation.DSMT4" ShapeID="_x0000_i1052" DrawAspect="Content" ObjectID="_1543869867" r:id="rId56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0     +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+    </w:t>
                  </w:r>
                  <w:r>
                    <w:rPr>
                      <w:position w:val="-50"/>
                      <w:sz w:val="22"/>
                      <w:szCs w:val="22"/>
                    </w:rPr>
                    <w:t>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</w:p>
              </w:tc>
            </w:tr>
            <w:tr w:rsidR="00CE7FA3" w:rsidTr="00FA1A5A"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7FA3" w:rsidRPr="003B3475" w:rsidRDefault="00CE7FA3" w:rsidP="00EC590C">
                  <w:pPr>
                    <w:jc w:val="center"/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1100" w:dyaOrig="320">
                      <v:shape id="_x0000_i1053" type="#_x0000_t75" style="width:54.75pt;height:15.75pt" o:ole="">
                        <v:imagedata r:id="rId57" o:title=""/>
                      </v:shape>
                      <o:OLEObject Type="Embed" ProgID="Equation.DSMT4" ShapeID="_x0000_i1053" DrawAspect="Content" ObjectID="_1543869868" r:id="rId58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   +      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+  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+     |      +        |        +</w:t>
                  </w:r>
                </w:p>
              </w:tc>
            </w:tr>
            <w:tr w:rsidR="00CE7FA3" w:rsidTr="00FA1A5A">
              <w:trPr>
                <w:trHeight w:val="279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 w:rsidRPr="003B3475">
                    <w:rPr>
                      <w:rFonts w:ascii="Calibri" w:hAnsi="Calibri"/>
                      <w:position w:val="-6"/>
                      <w:sz w:val="22"/>
                      <w:szCs w:val="22"/>
                    </w:rPr>
                    <w:object w:dxaOrig="520" w:dyaOrig="279">
                      <v:shape id="_x0000_i1054" type="#_x0000_t75" style="width:26.25pt;height:14.25pt" o:ole="">
                        <v:imagedata r:id="rId59" o:title=""/>
                      </v:shape>
                      <o:OLEObject Type="Embed" ProgID="Equation.DSMT4" ShapeID="_x0000_i1054" DrawAspect="Content" ObjectID="_1543869869" r:id="rId60"/>
                    </w:objec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|  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   | 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  0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+     </w:t>
                  </w:r>
                  <w:r>
                    <w:rPr>
                      <w:position w:val="-50"/>
                      <w:sz w:val="22"/>
                      <w:szCs w:val="22"/>
                    </w:rPr>
                    <w:t xml:space="preserve">    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</w:t>
                  </w:r>
                  <w:r>
                    <w:rPr>
                      <w:position w:val="-50"/>
                      <w:sz w:val="22"/>
                      <w:szCs w:val="22"/>
                    </w:rPr>
                    <w:t>|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  </w:t>
                  </w:r>
                  <w:r>
                    <w:rPr>
                      <w:position w:val="-50"/>
                      <w:sz w:val="22"/>
                      <w:szCs w:val="22"/>
                    </w:rPr>
                    <w:t>+</w:t>
                  </w:r>
                </w:p>
              </w:tc>
            </w:tr>
            <w:tr w:rsidR="00CE7FA3" w:rsidTr="00FA1A5A">
              <w:trPr>
                <w:trHeight w:val="278"/>
              </w:trPr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rFonts w:ascii="Calibri" w:hAnsi="Calibri"/>
                      <w:i/>
                    </w:rPr>
                  </w:pPr>
                  <w:r w:rsidRPr="003B3475">
                    <w:rPr>
                      <w:i/>
                      <w:sz w:val="22"/>
                      <w:szCs w:val="22"/>
                    </w:rPr>
                    <w:t>F(x)</w:t>
                  </w:r>
                </w:p>
              </w:tc>
              <w:tc>
                <w:tcPr>
                  <w:tcW w:w="52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E7FA3" w:rsidRPr="003B3475" w:rsidRDefault="00CE7FA3" w:rsidP="00EC590C">
                  <w:pPr>
                    <w:rPr>
                      <w:position w:val="-50"/>
                    </w:rPr>
                  </w:pPr>
                  <w:r>
                    <w:rPr>
                      <w:position w:val="-50"/>
                      <w:sz w:val="22"/>
                      <w:szCs w:val="22"/>
                    </w:rPr>
                    <w:t xml:space="preserve">      </w:t>
                  </w:r>
                  <w:r>
                    <w:rPr>
                      <w:b/>
                      <w:position w:val="-50"/>
                      <w:sz w:val="28"/>
                      <w:szCs w:val="28"/>
                    </w:rPr>
                    <w:t>+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 0       </w:t>
                  </w:r>
                  <w:r>
                    <w:rPr>
                      <w:position w:val="-50"/>
                      <w:sz w:val="22"/>
                      <w:szCs w:val="22"/>
                    </w:rPr>
                    <w:t>+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0     </w:t>
                  </w:r>
                  <w:r w:rsidRPr="00FA1A5A">
                    <w:rPr>
                      <w:b/>
                      <w:position w:val="-50"/>
                      <w:sz w:val="28"/>
                      <w:szCs w:val="28"/>
                    </w:rPr>
                    <w:t>-</w:t>
                  </w:r>
                  <w:r w:rsidRPr="003B3475">
                    <w:rPr>
                      <w:position w:val="-50"/>
                      <w:sz w:val="22"/>
                      <w:szCs w:val="22"/>
                    </w:rPr>
                    <w:t xml:space="preserve">       0    +        ||        -</w:t>
                  </w:r>
                </w:p>
              </w:tc>
            </w:tr>
          </w:tbl>
          <w:p w:rsidR="00CE7FA3" w:rsidRDefault="00CE7FA3" w:rsidP="00EC590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position w:val="-42"/>
                <w:sz w:val="26"/>
                <w:szCs w:val="26"/>
              </w:rPr>
              <w:object w:dxaOrig="2720" w:dyaOrig="1440">
                <v:shape id="_x0000_i1055" type="#_x0000_t75" style="width:135pt;height:71.25pt" o:ole="">
                  <v:imagedata r:id="rId61" o:title=""/>
                </v:shape>
                <o:OLEObject Type="Embed" ProgID="Equation.DSMT4" ShapeID="_x0000_i1055" DrawAspect="Content" ObjectID="_1543869870" r:id="rId62"/>
              </w:object>
            </w:r>
          </w:p>
          <w:p w:rsidR="00CE7FA3" w:rsidRDefault="00CE7FA3" w:rsidP="00EC590C">
            <w:pPr>
              <w:rPr>
                <w:sz w:val="26"/>
                <w:szCs w:val="26"/>
              </w:rPr>
            </w:pPr>
          </w:p>
          <w:p w:rsidR="00CE7FA3" w:rsidRDefault="00CE7FA3" w:rsidP="00EC590C">
            <w:pPr>
              <w:jc w:val="center"/>
              <w:rPr>
                <w:sz w:val="26"/>
                <w:szCs w:val="26"/>
              </w:rPr>
            </w:pPr>
          </w:p>
          <w:p w:rsidR="00CE7FA3" w:rsidRDefault="00CE7FA3" w:rsidP="00EC590C">
            <w:pPr>
              <w:jc w:val="center"/>
              <w:rPr>
                <w:sz w:val="26"/>
                <w:szCs w:val="26"/>
              </w:rPr>
            </w:pPr>
          </w:p>
          <w:p w:rsidR="00CE7FA3" w:rsidRDefault="00CE7FA3" w:rsidP="00EC590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Vậy S=</w:t>
            </w:r>
            <w:r w:rsidRPr="00DF437B">
              <w:rPr>
                <w:b/>
                <w:position w:val="-14"/>
                <w:sz w:val="26"/>
                <w:szCs w:val="26"/>
              </w:rPr>
              <w:object w:dxaOrig="1640" w:dyaOrig="400">
                <v:shape id="_x0000_i1056" type="#_x0000_t75" style="width:80.25pt;height:19.5pt" o:ole="">
                  <v:imagedata r:id="rId63" o:title=""/>
                </v:shape>
                <o:OLEObject Type="Embed" ProgID="Equation.DSMT4" ShapeID="_x0000_i1056" DrawAspect="Content" ObjectID="_1543869871" r:id="rId64"/>
              </w:object>
            </w:r>
          </w:p>
        </w:tc>
        <w:tc>
          <w:tcPr>
            <w:tcW w:w="1091" w:type="dxa"/>
          </w:tcPr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0.25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1.0</w:t>
            </w: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</w:p>
          <w:p w:rsidR="00CE7FA3" w:rsidRDefault="00CE7FA3" w:rsidP="00D07595">
            <w:pPr>
              <w:widowControl w:val="0"/>
              <w:spacing w:line="480" w:lineRule="auto"/>
            </w:pPr>
            <w:r>
              <w:t>0.25</w:t>
            </w:r>
          </w:p>
        </w:tc>
      </w:tr>
      <w:tr w:rsidR="00CE7FA3" w:rsidRPr="00D07595" w:rsidTr="00326407">
        <w:trPr>
          <w:trHeight w:val="338"/>
        </w:trPr>
        <w:tc>
          <w:tcPr>
            <w:tcW w:w="866" w:type="dxa"/>
            <w:vAlign w:val="center"/>
          </w:tcPr>
          <w:p w:rsidR="00CE7FA3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78" w:type="dxa"/>
            <w:vAlign w:val="center"/>
          </w:tcPr>
          <w:p w:rsidR="00CE7FA3" w:rsidRDefault="00CE7FA3" w:rsidP="000F3A05">
            <w:pPr>
              <w:spacing w:line="420" w:lineRule="atLeast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Cho </w:t>
            </w:r>
            <w:r>
              <w:rPr>
                <w:sz w:val="26"/>
                <w:szCs w:val="26"/>
              </w:rPr>
              <w:t>Δ</w:t>
            </w:r>
            <w:r>
              <w:rPr>
                <w:sz w:val="26"/>
                <w:szCs w:val="26"/>
                <w:lang w:val="pt-BR"/>
              </w:rPr>
              <w:t>ABC có A ( 2; 1), B (-1;3), C( 2; 4)</w:t>
            </w:r>
          </w:p>
          <w:p w:rsidR="00CE7FA3" w:rsidRPr="00541CF4" w:rsidRDefault="00CE7FA3" w:rsidP="0076547E">
            <w:pPr>
              <w:widowControl w:val="0"/>
              <w:spacing w:line="312" w:lineRule="auto"/>
              <w:rPr>
                <w:b/>
                <w:lang w:val="pt-BR"/>
              </w:rPr>
            </w:pPr>
          </w:p>
        </w:tc>
        <w:tc>
          <w:tcPr>
            <w:tcW w:w="1091" w:type="dxa"/>
            <w:vAlign w:val="center"/>
          </w:tcPr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2.0 </w:t>
            </w:r>
          </w:p>
        </w:tc>
      </w:tr>
      <w:tr w:rsidR="00CE7FA3" w:rsidRPr="00D07595" w:rsidTr="00326407">
        <w:trPr>
          <w:trHeight w:val="3499"/>
        </w:trPr>
        <w:tc>
          <w:tcPr>
            <w:tcW w:w="866" w:type="dxa"/>
            <w:vMerge w:val="restart"/>
          </w:tcPr>
          <w:p w:rsidR="00CE7FA3" w:rsidRPr="00D07595" w:rsidRDefault="00CE7FA3" w:rsidP="00D65A49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936" w:type="dxa"/>
          </w:tcPr>
          <w:p w:rsidR="00CE7FA3" w:rsidRPr="00D07595" w:rsidRDefault="00CE7FA3" w:rsidP="00D65A49">
            <w:pPr>
              <w:widowControl w:val="0"/>
              <w:spacing w:before="360" w:line="480" w:lineRule="auto"/>
            </w:pPr>
            <w:r>
              <w:t>a.</w:t>
            </w:r>
          </w:p>
        </w:tc>
        <w:tc>
          <w:tcPr>
            <w:tcW w:w="6678" w:type="dxa"/>
          </w:tcPr>
          <w:p w:rsidR="00CE7FA3" w:rsidRPr="00541CF4" w:rsidRDefault="00CE7FA3" w:rsidP="00541CF4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541CF4">
              <w:rPr>
                <w:sz w:val="26"/>
                <w:szCs w:val="26"/>
              </w:rPr>
              <w:t xml:space="preserve">Tính độ dài các cạnh của </w:t>
            </w:r>
            <w:r>
              <w:rPr>
                <w:sz w:val="26"/>
                <w:szCs w:val="26"/>
              </w:rPr>
              <w:t>Δ</w:t>
            </w:r>
            <w:r w:rsidRPr="00541CF4">
              <w:rPr>
                <w:sz w:val="26"/>
                <w:szCs w:val="26"/>
              </w:rPr>
              <w:t>ABC ?</w:t>
            </w:r>
          </w:p>
          <w:p w:rsidR="00CE7FA3" w:rsidRPr="00620996" w:rsidRDefault="00CE7FA3" w:rsidP="00620996">
            <w:pPr>
              <w:spacing w:line="380" w:lineRule="atLeast"/>
              <w:ind w:left="360"/>
              <w:contextualSpacing/>
              <w:jc w:val="both"/>
              <w:rPr>
                <w:sz w:val="26"/>
                <w:szCs w:val="26"/>
                <w:lang w:val="fr-FR"/>
              </w:rPr>
            </w:pPr>
            <w:r w:rsidRPr="00620996">
              <w:rPr>
                <w:sz w:val="26"/>
                <w:szCs w:val="26"/>
                <w:lang w:val="fr-FR"/>
              </w:rPr>
              <w:t xml:space="preserve">Ta có : </w:t>
            </w:r>
          </w:p>
          <w:p w:rsidR="00CE7FA3" w:rsidRDefault="00CE7FA3" w:rsidP="00620996">
            <w:pPr>
              <w:spacing w:line="380" w:lineRule="atLeast"/>
              <w:ind w:left="360"/>
              <w:contextualSpacing/>
              <w:jc w:val="both"/>
              <w:rPr>
                <w:position w:val="-36"/>
                <w:sz w:val="26"/>
                <w:szCs w:val="26"/>
              </w:rPr>
            </w:pPr>
            <w:r w:rsidRPr="00DF437B">
              <w:rPr>
                <w:position w:val="-36"/>
                <w:sz w:val="26"/>
                <w:szCs w:val="26"/>
              </w:rPr>
              <w:object w:dxaOrig="1320" w:dyaOrig="840">
                <v:shape id="_x0000_i1057" type="#_x0000_t75" style="width:64.5pt;height:42pt" o:ole="">
                  <v:imagedata r:id="rId65" o:title=""/>
                </v:shape>
                <o:OLEObject Type="Embed" ProgID="Equation.DSMT4" ShapeID="_x0000_i1057" DrawAspect="Content" ObjectID="_1543869872" r:id="rId66"/>
              </w:object>
            </w:r>
          </w:p>
          <w:p w:rsidR="00CE7FA3" w:rsidRDefault="00CE7FA3" w:rsidP="00620996">
            <w:pPr>
              <w:spacing w:line="380" w:lineRule="atLeast"/>
              <w:ind w:left="360"/>
              <w:contextualSpacing/>
              <w:jc w:val="both"/>
            </w:pPr>
            <w:r w:rsidRPr="00DF437B">
              <w:rPr>
                <w:position w:val="-14"/>
              </w:rPr>
              <w:object w:dxaOrig="1140" w:dyaOrig="420">
                <v:shape id="_x0000_i1058" type="#_x0000_t75" style="width:57pt;height:21pt" o:ole="">
                  <v:imagedata r:id="rId67" o:title=""/>
                </v:shape>
                <o:OLEObject Type="Embed" ProgID="Equation.DSMT4" ShapeID="_x0000_i1058" DrawAspect="Content" ObjectID="_1543869873" r:id="rId68"/>
              </w:object>
            </w:r>
          </w:p>
          <w:p w:rsidR="00CE7FA3" w:rsidRPr="00D07595" w:rsidRDefault="00CE7FA3" w:rsidP="00D65A49">
            <w:pPr>
              <w:widowControl w:val="0"/>
              <w:spacing w:before="360" w:line="480" w:lineRule="auto"/>
            </w:pPr>
            <w:r w:rsidRPr="002B64D0">
              <w:rPr>
                <w:position w:val="-48"/>
                <w:sz w:val="26"/>
                <w:szCs w:val="26"/>
              </w:rPr>
              <w:object w:dxaOrig="1060" w:dyaOrig="1120">
                <v:shape id="_x0000_i1059" type="#_x0000_t75" style="width:52.5pt;height:56.25pt" o:ole="">
                  <v:imagedata r:id="rId69" o:title=""/>
                </v:shape>
                <o:OLEObject Type="Embed" ProgID="Equation.DSMT4" ShapeID="_x0000_i1059" DrawAspect="Content" ObjectID="_1543869874" r:id="rId70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before="360" w:line="480" w:lineRule="auto"/>
              <w:rPr>
                <w:b/>
              </w:rPr>
            </w:pPr>
          </w:p>
          <w:p w:rsidR="00CE7FA3" w:rsidRDefault="00CE7FA3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  <w:p w:rsidR="00CE7FA3" w:rsidRPr="00D07595" w:rsidRDefault="00CE7FA3" w:rsidP="00D65A49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0.5</w:t>
            </w:r>
          </w:p>
        </w:tc>
      </w:tr>
      <w:tr w:rsidR="00CE7FA3" w:rsidRPr="00D07595" w:rsidTr="009B18AC">
        <w:trPr>
          <w:trHeight w:val="950"/>
        </w:trPr>
        <w:tc>
          <w:tcPr>
            <w:tcW w:w="866" w:type="dxa"/>
            <w:vMerge/>
          </w:tcPr>
          <w:p w:rsidR="00CE7FA3" w:rsidRPr="00D07595" w:rsidRDefault="00CE7FA3" w:rsidP="00D65A49">
            <w:pPr>
              <w:widowControl w:val="0"/>
              <w:spacing w:before="360" w:line="480" w:lineRule="auto"/>
            </w:pPr>
          </w:p>
        </w:tc>
        <w:tc>
          <w:tcPr>
            <w:tcW w:w="936" w:type="dxa"/>
          </w:tcPr>
          <w:p w:rsidR="00CE7FA3" w:rsidRPr="00D07595" w:rsidRDefault="00CE7FA3" w:rsidP="00D65A49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678" w:type="dxa"/>
          </w:tcPr>
          <w:p w:rsidR="00CE7FA3" w:rsidRPr="002B64D0" w:rsidRDefault="00CE7FA3" w:rsidP="00620996">
            <w:pPr>
              <w:spacing w:line="420" w:lineRule="atLeast"/>
              <w:jc w:val="both"/>
              <w:rPr>
                <w:sz w:val="26"/>
                <w:szCs w:val="26"/>
              </w:rPr>
            </w:pPr>
            <w:r w:rsidRPr="00620996">
              <w:rPr>
                <w:sz w:val="26"/>
                <w:szCs w:val="26"/>
              </w:rPr>
              <w:t xml:space="preserve">    </w:t>
            </w:r>
            <w:r w:rsidRPr="002B64D0">
              <w:rPr>
                <w:sz w:val="26"/>
                <w:szCs w:val="26"/>
              </w:rPr>
              <w:t xml:space="preserve"> Tìm điểm D để ABCD là hình bình hành ?</w:t>
            </w: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 sử D(</w:t>
            </w:r>
            <w:r>
              <w:rPr>
                <w:i/>
                <w:sz w:val="26"/>
                <w:szCs w:val="26"/>
              </w:rPr>
              <w:t>x; y</w:t>
            </w:r>
            <w:r>
              <w:rPr>
                <w:sz w:val="26"/>
                <w:szCs w:val="26"/>
              </w:rPr>
              <w:t>).</w:t>
            </w: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Vì ABCD là hình bình hành nên ta có:</w:t>
            </w:r>
          </w:p>
          <w:p w:rsidR="00CE7FA3" w:rsidRDefault="00CE7FA3" w:rsidP="00620996">
            <w:pPr>
              <w:spacing w:line="380" w:lineRule="atLeast"/>
              <w:ind w:left="720"/>
              <w:jc w:val="both"/>
              <w:rPr>
                <w:b/>
                <w:position w:val="-1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977FD2">
              <w:rPr>
                <w:b/>
                <w:position w:val="-34"/>
                <w:sz w:val="26"/>
                <w:szCs w:val="26"/>
              </w:rPr>
              <w:object w:dxaOrig="2460" w:dyaOrig="800">
                <v:shape id="_x0000_i1060" type="#_x0000_t75" style="width:123pt;height:36.75pt" o:ole="">
                  <v:imagedata r:id="rId71" o:title=""/>
                </v:shape>
                <o:OLEObject Type="Embed" ProgID="Equation.DSMT4" ShapeID="_x0000_i1060" DrawAspect="Content" ObjectID="_1543869875" r:id="rId72"/>
              </w:object>
            </w: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</w:p>
          <w:p w:rsidR="00CE7FA3" w:rsidRDefault="00CE7FA3" w:rsidP="00620996">
            <w:pPr>
              <w:spacing w:line="380" w:lineRule="atLeast"/>
              <w:ind w:firstLine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DF437B">
              <w:rPr>
                <w:b/>
                <w:position w:val="-30"/>
                <w:sz w:val="26"/>
                <w:szCs w:val="26"/>
              </w:rPr>
              <w:object w:dxaOrig="2400" w:dyaOrig="720">
                <v:shape id="_x0000_i1061" type="#_x0000_t75" style="width:120pt;height:34.5pt" o:ole="">
                  <v:imagedata r:id="rId73" o:title=""/>
                </v:shape>
                <o:OLEObject Type="Embed" ProgID="Equation.DSMT4" ShapeID="_x0000_i1061" DrawAspect="Content" ObjectID="_1543869876" r:id="rId74"/>
              </w:object>
            </w:r>
          </w:p>
          <w:p w:rsidR="00CE7FA3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 điểm D(5;  2 )</w:t>
            </w:r>
          </w:p>
          <w:p w:rsidR="00CE7FA3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CE7FA3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sz w:val="26"/>
                <w:szCs w:val="26"/>
              </w:rPr>
            </w:pPr>
          </w:p>
          <w:p w:rsidR="00CE7FA3" w:rsidRPr="00D07595" w:rsidRDefault="00CE7FA3" w:rsidP="00620996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</w:pP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0.25</w:t>
            </w: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0.5</w:t>
            </w:r>
          </w:p>
          <w:p w:rsidR="00CE7FA3" w:rsidRPr="00D07595" w:rsidRDefault="00CE7FA3" w:rsidP="00D65A49">
            <w:pPr>
              <w:widowControl w:val="0"/>
              <w:spacing w:line="276" w:lineRule="auto"/>
            </w:pPr>
          </w:p>
        </w:tc>
      </w:tr>
      <w:tr w:rsidR="00CE7FA3" w:rsidRPr="00944FBA" w:rsidTr="009B18AC">
        <w:trPr>
          <w:trHeight w:val="551"/>
        </w:trPr>
        <w:tc>
          <w:tcPr>
            <w:tcW w:w="866" w:type="dxa"/>
            <w:vMerge w:val="restart"/>
            <w:tcBorders>
              <w:bottom w:val="nil"/>
            </w:tcBorders>
          </w:tcPr>
          <w:p w:rsidR="00CE7FA3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CE7FA3" w:rsidRPr="00D07595" w:rsidRDefault="00CE7FA3" w:rsidP="00D65A49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Câu 5</w:t>
            </w:r>
          </w:p>
        </w:tc>
        <w:tc>
          <w:tcPr>
            <w:tcW w:w="936" w:type="dxa"/>
          </w:tcPr>
          <w:p w:rsidR="00CE7FA3" w:rsidRPr="00D07595" w:rsidRDefault="00CE7FA3" w:rsidP="00D65A49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78" w:type="dxa"/>
          </w:tcPr>
          <w:p w:rsidR="00CE7FA3" w:rsidRDefault="00CE7FA3" w:rsidP="000F3A05">
            <w:pPr>
              <w:ind w:right="-360"/>
              <w:rPr>
                <w:sz w:val="26"/>
                <w:szCs w:val="26"/>
                <w:lang w:val="pt-BR"/>
              </w:rPr>
            </w:pPr>
          </w:p>
          <w:p w:rsidR="00CE7FA3" w:rsidRDefault="00CE7FA3" w:rsidP="000F3A05">
            <w:pPr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Cho tam giac ABC có Â = 60</w:t>
            </w:r>
            <w:r>
              <w:rPr>
                <w:sz w:val="26"/>
                <w:szCs w:val="26"/>
                <w:vertAlign w:val="superscript"/>
                <w:lang w:val="pt-BR"/>
              </w:rPr>
              <w:t>0</w:t>
            </w:r>
            <w:r>
              <w:rPr>
                <w:sz w:val="26"/>
                <w:szCs w:val="26"/>
                <w:lang w:val="pt-BR"/>
              </w:rPr>
              <w:t xml:space="preserve"> , b= 10cm, c= 5cm.</w:t>
            </w:r>
          </w:p>
          <w:p w:rsidR="00CE7FA3" w:rsidRPr="00944FBA" w:rsidRDefault="00CE7FA3" w:rsidP="000F3A05">
            <w:pPr>
              <w:spacing w:line="380" w:lineRule="atLeast"/>
              <w:jc w:val="both"/>
              <w:rPr>
                <w:b/>
                <w:i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</w:p>
          <w:p w:rsidR="00CE7FA3" w:rsidRPr="00944FBA" w:rsidRDefault="00CE7FA3" w:rsidP="00D65A49">
            <w:pPr>
              <w:widowControl w:val="0"/>
              <w:spacing w:line="312" w:lineRule="auto"/>
              <w:rPr>
                <w:b/>
                <w:lang w:val="pt-BR"/>
              </w:rPr>
            </w:pPr>
            <w:r>
              <w:rPr>
                <w:b/>
                <w:lang w:val="pt-BR"/>
              </w:rPr>
              <w:t>2.0</w:t>
            </w:r>
          </w:p>
        </w:tc>
      </w:tr>
      <w:tr w:rsidR="00CE7FA3" w:rsidRPr="00D07595" w:rsidTr="009B18AC">
        <w:trPr>
          <w:trHeight w:val="1074"/>
        </w:trPr>
        <w:tc>
          <w:tcPr>
            <w:tcW w:w="866" w:type="dxa"/>
            <w:vMerge/>
            <w:tcBorders>
              <w:bottom w:val="nil"/>
            </w:tcBorders>
          </w:tcPr>
          <w:p w:rsidR="00CE7FA3" w:rsidRPr="00D07595" w:rsidRDefault="00CE7FA3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9537BE" w:rsidRDefault="00CE7FA3" w:rsidP="00D65A49">
            <w:pPr>
              <w:widowControl w:val="0"/>
              <w:spacing w:line="480" w:lineRule="auto"/>
              <w:jc w:val="center"/>
            </w:pPr>
            <w:r>
              <w:t>a.</w:t>
            </w:r>
          </w:p>
        </w:tc>
        <w:tc>
          <w:tcPr>
            <w:tcW w:w="6678" w:type="dxa"/>
          </w:tcPr>
          <w:p w:rsidR="00CE7FA3" w:rsidRDefault="00CE7FA3" w:rsidP="00944FBA">
            <w:pPr>
              <w:spacing w:after="200" w:line="276" w:lineRule="auto"/>
              <w:ind w:right="-3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Tính cạnh a và các góc </w:t>
            </w:r>
            <w:r w:rsidRPr="00C34F81">
              <w:rPr>
                <w:position w:val="-12"/>
                <w:sz w:val="26"/>
                <w:szCs w:val="26"/>
                <w:lang w:val="pt-BR"/>
              </w:rPr>
              <w:object w:dxaOrig="560" w:dyaOrig="440">
                <v:shape id="_x0000_i1062" type="#_x0000_t75" style="width:27.75pt;height:21.75pt" o:ole="">
                  <v:imagedata r:id="rId13" o:title=""/>
                </v:shape>
                <o:OLEObject Type="Embed" ProgID="Equation.DSMT4" ShapeID="_x0000_i1062" DrawAspect="Content" ObjectID="_1543869877" r:id="rId75"/>
              </w:object>
            </w:r>
            <w:r>
              <w:rPr>
                <w:sz w:val="26"/>
                <w:szCs w:val="26"/>
                <w:lang w:val="pt-BR"/>
              </w:rPr>
              <w:t xml:space="preserve"> của tam giác?</w: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Ta có: </w: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0F3A05">
              <w:rPr>
                <w:rFonts w:eastAsia="Times New Roman"/>
                <w:b/>
                <w:position w:val="-72"/>
                <w:sz w:val="26"/>
                <w:szCs w:val="26"/>
              </w:rPr>
              <w:object w:dxaOrig="3060" w:dyaOrig="1560">
                <v:shape id="_x0000_i1063" type="#_x0000_t75" style="width:153pt;height:75.75pt" o:ole="">
                  <v:imagedata r:id="rId76" o:title=""/>
                </v:shape>
                <o:OLEObject Type="Embed" ProgID="Equation.DSMT4" ShapeID="_x0000_i1063" DrawAspect="Content" ObjectID="_1543869878" r:id="rId77"/>
              </w:objec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b/>
                <w:position w:val="-30"/>
                <w:sz w:val="26"/>
                <w:szCs w:val="26"/>
              </w:rPr>
            </w:pPr>
            <w:r w:rsidRPr="000F3A05">
              <w:rPr>
                <w:rFonts w:eastAsia="Times New Roman"/>
                <w:b/>
                <w:position w:val="-64"/>
                <w:sz w:val="26"/>
                <w:szCs w:val="26"/>
              </w:rPr>
              <w:object w:dxaOrig="2799" w:dyaOrig="1700">
                <v:shape id="_x0000_i1064" type="#_x0000_t75" style="width:138.75pt;height:82.5pt" o:ole="">
                  <v:imagedata r:id="rId78" o:title=""/>
                </v:shape>
                <o:OLEObject Type="Embed" ProgID="Equation.DSMT4" ShapeID="_x0000_i1064" DrawAspect="Content" ObjectID="_1543869879" r:id="rId79"/>
              </w:object>
            </w: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</w:p>
          <w:p w:rsidR="00CE7FA3" w:rsidRDefault="00CE7FA3" w:rsidP="00FA3D40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rFonts w:ascii="Arial" w:hAnsi="Arial" w:cs="Arial"/>
                <w:color w:val="000000"/>
                <w:sz w:val="16"/>
                <w:szCs w:val="16"/>
                <w:lang w:val="pt-BR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  <w:lang w:val="pt-BR"/>
              </w:rPr>
              <w:t> </w:t>
            </w:r>
            <w:r w:rsidRPr="00734725">
              <w:rPr>
                <w:rFonts w:eastAsia="Times New Roman"/>
                <w:b/>
                <w:position w:val="-46"/>
                <w:sz w:val="26"/>
                <w:szCs w:val="26"/>
                <w:lang w:val="pt-BR"/>
              </w:rPr>
              <w:object w:dxaOrig="2280" w:dyaOrig="1260">
                <v:shape id="_x0000_i1065" type="#_x0000_t75" style="width:114pt;height:60.75pt" o:ole="">
                  <v:imagedata r:id="rId80" o:title=""/>
                </v:shape>
                <o:OLEObject Type="Embed" ProgID="Equation.DSMT4" ShapeID="_x0000_i1065" DrawAspect="Content" ObjectID="_1543869880" r:id="rId81"/>
              </w:object>
            </w:r>
          </w:p>
          <w:p w:rsidR="00CE7FA3" w:rsidRPr="00FA5A8C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</w:pP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0.5</w:t>
            </w: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  <w:r>
              <w:t>0.5</w:t>
            </w: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Default="00CE7FA3" w:rsidP="00D65A49">
            <w:pPr>
              <w:widowControl w:val="0"/>
              <w:spacing w:line="276" w:lineRule="auto"/>
            </w:pPr>
          </w:p>
          <w:p w:rsidR="00CE7FA3" w:rsidRPr="00D07595" w:rsidRDefault="00CE7FA3" w:rsidP="00D65A49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CE7FA3" w:rsidRPr="00D07595" w:rsidTr="009B18AC">
        <w:trPr>
          <w:trHeight w:val="1095"/>
        </w:trPr>
        <w:tc>
          <w:tcPr>
            <w:tcW w:w="866" w:type="dxa"/>
            <w:tcBorders>
              <w:top w:val="nil"/>
            </w:tcBorders>
          </w:tcPr>
          <w:p w:rsidR="00CE7FA3" w:rsidRPr="00D07595" w:rsidRDefault="00CE7FA3" w:rsidP="00D65A49">
            <w:pPr>
              <w:widowControl w:val="0"/>
              <w:spacing w:line="480" w:lineRule="auto"/>
            </w:pPr>
          </w:p>
        </w:tc>
        <w:tc>
          <w:tcPr>
            <w:tcW w:w="936" w:type="dxa"/>
          </w:tcPr>
          <w:p w:rsidR="00CE7FA3" w:rsidRPr="0017719B" w:rsidRDefault="00CE7FA3" w:rsidP="0017719B">
            <w:pPr>
              <w:widowControl w:val="0"/>
              <w:spacing w:line="480" w:lineRule="auto"/>
              <w:rPr>
                <w:b/>
              </w:rPr>
            </w:pPr>
            <w:r w:rsidRPr="0017719B">
              <w:rPr>
                <w:b/>
              </w:rPr>
              <w:t>b</w:t>
            </w:r>
          </w:p>
        </w:tc>
        <w:tc>
          <w:tcPr>
            <w:tcW w:w="6678" w:type="dxa"/>
          </w:tcPr>
          <w:p w:rsidR="00CE7FA3" w:rsidRPr="00944FBA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  <w:r w:rsidRPr="00944FBA">
              <w:rPr>
                <w:sz w:val="26"/>
                <w:szCs w:val="26"/>
              </w:rPr>
              <w:t>b.Tính S</w:t>
            </w:r>
            <w:r w:rsidRPr="00944FBA">
              <w:rPr>
                <w:sz w:val="26"/>
                <w:szCs w:val="26"/>
                <w:vertAlign w:val="subscript"/>
              </w:rPr>
              <w:t>ABC</w:t>
            </w:r>
            <w:r w:rsidRPr="00944FBA">
              <w:rPr>
                <w:sz w:val="26"/>
                <w:szCs w:val="26"/>
              </w:rPr>
              <w:t xml:space="preserve"> , h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944FBA">
              <w:rPr>
                <w:sz w:val="26"/>
                <w:szCs w:val="26"/>
              </w:rPr>
              <w:t xml:space="preserve"> của tam giác ABC?</w:t>
            </w:r>
          </w:p>
          <w:p w:rsidR="00CE7FA3" w:rsidRPr="00944FBA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rPr>
                <w:sz w:val="26"/>
                <w:szCs w:val="26"/>
              </w:rPr>
            </w:pPr>
          </w:p>
          <w:p w:rsidR="00CE7FA3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734725">
              <w:rPr>
                <w:rFonts w:eastAsia="Times New Roman"/>
                <w:b/>
                <w:position w:val="-48"/>
                <w:sz w:val="26"/>
                <w:szCs w:val="26"/>
              </w:rPr>
              <w:object w:dxaOrig="1280" w:dyaOrig="1060">
                <v:shape id="_x0000_i1066" type="#_x0000_t75" style="width:63pt;height:51pt" o:ole="">
                  <v:imagedata r:id="rId82" o:title=""/>
                </v:shape>
                <o:OLEObject Type="Embed" ProgID="Equation.DSMT4" ShapeID="_x0000_i1066" DrawAspect="Content" ObjectID="_1543869881" r:id="rId83"/>
              </w:object>
            </w:r>
          </w:p>
          <w:p w:rsidR="00CE7FA3" w:rsidRDefault="00CE7FA3" w:rsidP="00944FBA">
            <w:pPr>
              <w:pStyle w:val="NormalWeb"/>
              <w:shd w:val="clear" w:color="auto" w:fill="FFFFFF"/>
              <w:spacing w:before="0" w:beforeAutospacing="0" w:after="0" w:afterAutospacing="0" w:line="265" w:lineRule="atLeast"/>
              <w:ind w:left="360"/>
              <w:rPr>
                <w:b/>
                <w:position w:val="-30"/>
                <w:sz w:val="26"/>
                <w:szCs w:val="26"/>
              </w:rPr>
            </w:pPr>
            <w:r w:rsidRPr="00734725">
              <w:rPr>
                <w:rFonts w:eastAsia="Times New Roman"/>
                <w:b/>
                <w:position w:val="-24"/>
                <w:sz w:val="26"/>
                <w:szCs w:val="26"/>
              </w:rPr>
              <w:object w:dxaOrig="2260" w:dyaOrig="680">
                <v:shape id="_x0000_i1067" type="#_x0000_t75" style="width:113.25pt;height:32.25pt" o:ole="">
                  <v:imagedata r:id="rId84" o:title=""/>
                </v:shape>
                <o:OLEObject Type="Embed" ProgID="Equation.DSMT4" ShapeID="_x0000_i1067" DrawAspect="Content" ObjectID="_1543869882" r:id="rId85"/>
              </w:object>
            </w:r>
          </w:p>
          <w:p w:rsidR="00CE7FA3" w:rsidRPr="00D07595" w:rsidRDefault="00CE7FA3" w:rsidP="00D65A4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091" w:type="dxa"/>
          </w:tcPr>
          <w:p w:rsidR="00CE7FA3" w:rsidRDefault="00CE7FA3" w:rsidP="00D65A49">
            <w:pPr>
              <w:widowControl w:val="0"/>
              <w:spacing w:line="480" w:lineRule="auto"/>
            </w:pPr>
          </w:p>
          <w:p w:rsidR="00CE7FA3" w:rsidRDefault="00CE7FA3" w:rsidP="00D65A49">
            <w:pPr>
              <w:widowControl w:val="0"/>
              <w:spacing w:line="480" w:lineRule="auto"/>
            </w:pPr>
            <w:r>
              <w:t>0.25</w:t>
            </w:r>
          </w:p>
          <w:p w:rsidR="00CE7FA3" w:rsidRDefault="00CE7FA3" w:rsidP="00D65A49">
            <w:pPr>
              <w:widowControl w:val="0"/>
              <w:spacing w:line="480" w:lineRule="auto"/>
            </w:pPr>
          </w:p>
          <w:p w:rsidR="00CE7FA3" w:rsidRPr="00D07595" w:rsidRDefault="00CE7FA3" w:rsidP="00D65A49">
            <w:pPr>
              <w:widowControl w:val="0"/>
              <w:spacing w:line="480" w:lineRule="auto"/>
            </w:pPr>
            <w:r>
              <w:t>0.5</w:t>
            </w:r>
          </w:p>
        </w:tc>
      </w:tr>
    </w:tbl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Default="00CE7FA3" w:rsidP="00D07595">
      <w:pPr>
        <w:spacing w:line="276" w:lineRule="auto"/>
        <w:jc w:val="center"/>
      </w:pPr>
    </w:p>
    <w:p w:rsidR="00CE7FA3" w:rsidRPr="00D07595" w:rsidRDefault="00CE7FA3" w:rsidP="00D07595">
      <w:pPr>
        <w:spacing w:line="276" w:lineRule="auto"/>
        <w:jc w:val="center"/>
      </w:pPr>
    </w:p>
    <w:p w:rsidR="00CE7FA3" w:rsidRDefault="00CE7FA3" w:rsidP="006B6936">
      <w:pPr>
        <w:jc w:val="center"/>
      </w:pPr>
      <w:r>
        <w:t>_______Hết_______</w:t>
      </w:r>
    </w:p>
    <w:p w:rsidR="00CE7FA3" w:rsidRPr="00826464" w:rsidRDefault="00CE7FA3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E7FA3" w:rsidRPr="00826464" w:rsidRDefault="00CE7FA3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CE7FA3" w:rsidRDefault="00CE7FA3"/>
    <w:p w:rsidR="00CE7FA3" w:rsidRPr="00CE4936" w:rsidRDefault="00CE7FA3" w:rsidP="008D2930">
      <w:pPr>
        <w:tabs>
          <w:tab w:val="left" w:pos="360"/>
          <w:tab w:val="left" w:pos="1080"/>
          <w:tab w:val="left" w:pos="4320"/>
          <w:tab w:val="left" w:pos="6570"/>
        </w:tabs>
        <w:rPr>
          <w:b/>
          <w:sz w:val="26"/>
          <w:szCs w:val="26"/>
        </w:rPr>
      </w:pPr>
    </w:p>
    <w:p w:rsidR="00CE7FA3" w:rsidRPr="00CE4936" w:rsidRDefault="00CE7FA3" w:rsidP="008D2930">
      <w:pPr>
        <w:spacing w:before="120"/>
        <w:ind w:left="142"/>
        <w:jc w:val="both"/>
        <w:rPr>
          <w:b/>
          <w:sz w:val="26"/>
          <w:szCs w:val="26"/>
        </w:rPr>
      </w:pPr>
    </w:p>
    <w:p w:rsidR="00CE7FA3" w:rsidRPr="00CE4936" w:rsidRDefault="00CE7FA3" w:rsidP="008D2930">
      <w:pPr>
        <w:rPr>
          <w:sz w:val="26"/>
          <w:szCs w:val="26"/>
        </w:rPr>
      </w:pPr>
    </w:p>
    <w:p w:rsidR="00CE7FA3" w:rsidRPr="00CE4936" w:rsidRDefault="00CE7FA3" w:rsidP="008D2930">
      <w:pPr>
        <w:rPr>
          <w:sz w:val="26"/>
          <w:szCs w:val="26"/>
        </w:rPr>
      </w:pPr>
    </w:p>
    <w:p w:rsidR="00CE7FA3" w:rsidRDefault="00CE7FA3"/>
    <w:sectPr w:rsidR="00CE7FA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42494E"/>
    <w:multiLevelType w:val="hybridMultilevel"/>
    <w:tmpl w:val="E7A2BDCE"/>
    <w:lvl w:ilvl="0" w:tplc="111A713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E0A6BA4A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4E92909"/>
    <w:multiLevelType w:val="hybridMultilevel"/>
    <w:tmpl w:val="5510B906"/>
    <w:lvl w:ilvl="0" w:tplc="A32A0BD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94057B9"/>
    <w:multiLevelType w:val="hybridMultilevel"/>
    <w:tmpl w:val="7E40D56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F87"/>
    <w:rsid w:val="0001392F"/>
    <w:rsid w:val="000718CC"/>
    <w:rsid w:val="000829FA"/>
    <w:rsid w:val="000A2110"/>
    <w:rsid w:val="000D5938"/>
    <w:rsid w:val="000E3773"/>
    <w:rsid w:val="000F3A05"/>
    <w:rsid w:val="00113D58"/>
    <w:rsid w:val="00134BCB"/>
    <w:rsid w:val="00151949"/>
    <w:rsid w:val="0017719B"/>
    <w:rsid w:val="001D0487"/>
    <w:rsid w:val="001D2905"/>
    <w:rsid w:val="001D64E2"/>
    <w:rsid w:val="00226627"/>
    <w:rsid w:val="002B64D0"/>
    <w:rsid w:val="002F65DC"/>
    <w:rsid w:val="00326407"/>
    <w:rsid w:val="00326BC7"/>
    <w:rsid w:val="0033087A"/>
    <w:rsid w:val="0033292D"/>
    <w:rsid w:val="003507CD"/>
    <w:rsid w:val="00353F3F"/>
    <w:rsid w:val="00361D29"/>
    <w:rsid w:val="00367A0B"/>
    <w:rsid w:val="003856A3"/>
    <w:rsid w:val="0039639C"/>
    <w:rsid w:val="003B3475"/>
    <w:rsid w:val="003B4249"/>
    <w:rsid w:val="003B7587"/>
    <w:rsid w:val="003D43B1"/>
    <w:rsid w:val="003E0ED7"/>
    <w:rsid w:val="00462998"/>
    <w:rsid w:val="004A1635"/>
    <w:rsid w:val="004B1985"/>
    <w:rsid w:val="004D4B3F"/>
    <w:rsid w:val="00510971"/>
    <w:rsid w:val="005226BB"/>
    <w:rsid w:val="00541CF4"/>
    <w:rsid w:val="005565B7"/>
    <w:rsid w:val="005824E8"/>
    <w:rsid w:val="00582F87"/>
    <w:rsid w:val="0059650C"/>
    <w:rsid w:val="005A6858"/>
    <w:rsid w:val="005B6541"/>
    <w:rsid w:val="005F30CE"/>
    <w:rsid w:val="00604908"/>
    <w:rsid w:val="00620996"/>
    <w:rsid w:val="00623170"/>
    <w:rsid w:val="00625961"/>
    <w:rsid w:val="00632E80"/>
    <w:rsid w:val="006913D0"/>
    <w:rsid w:val="006B28B0"/>
    <w:rsid w:val="006B590B"/>
    <w:rsid w:val="006B6936"/>
    <w:rsid w:val="006C1285"/>
    <w:rsid w:val="00734725"/>
    <w:rsid w:val="0076547E"/>
    <w:rsid w:val="00826464"/>
    <w:rsid w:val="008542BD"/>
    <w:rsid w:val="008877D6"/>
    <w:rsid w:val="008D2930"/>
    <w:rsid w:val="008E0412"/>
    <w:rsid w:val="008E2795"/>
    <w:rsid w:val="009118F2"/>
    <w:rsid w:val="00912A97"/>
    <w:rsid w:val="00944FBA"/>
    <w:rsid w:val="009537BE"/>
    <w:rsid w:val="00966594"/>
    <w:rsid w:val="00977FD2"/>
    <w:rsid w:val="00983CC8"/>
    <w:rsid w:val="009B18AC"/>
    <w:rsid w:val="00A26F39"/>
    <w:rsid w:val="00A42F57"/>
    <w:rsid w:val="00A77803"/>
    <w:rsid w:val="00A92A20"/>
    <w:rsid w:val="00A931D8"/>
    <w:rsid w:val="00AB6D3F"/>
    <w:rsid w:val="00AC217C"/>
    <w:rsid w:val="00AD635A"/>
    <w:rsid w:val="00AF3D99"/>
    <w:rsid w:val="00AF715B"/>
    <w:rsid w:val="00B26047"/>
    <w:rsid w:val="00BD2670"/>
    <w:rsid w:val="00BE023D"/>
    <w:rsid w:val="00C160D5"/>
    <w:rsid w:val="00C23D3D"/>
    <w:rsid w:val="00C34F81"/>
    <w:rsid w:val="00C91907"/>
    <w:rsid w:val="00CA2099"/>
    <w:rsid w:val="00CE4936"/>
    <w:rsid w:val="00CE7FA3"/>
    <w:rsid w:val="00D07595"/>
    <w:rsid w:val="00D65A49"/>
    <w:rsid w:val="00D979F1"/>
    <w:rsid w:val="00DC1F46"/>
    <w:rsid w:val="00DD44B5"/>
    <w:rsid w:val="00DF437B"/>
    <w:rsid w:val="00DF6412"/>
    <w:rsid w:val="00EB0404"/>
    <w:rsid w:val="00EC590C"/>
    <w:rsid w:val="00EE27C8"/>
    <w:rsid w:val="00EE506A"/>
    <w:rsid w:val="00F23EFB"/>
    <w:rsid w:val="00F254F1"/>
    <w:rsid w:val="00F30C3C"/>
    <w:rsid w:val="00F40AA7"/>
    <w:rsid w:val="00F46895"/>
    <w:rsid w:val="00FA0A5E"/>
    <w:rsid w:val="00FA1A5A"/>
    <w:rsid w:val="00FA3D40"/>
    <w:rsid w:val="00FA5483"/>
    <w:rsid w:val="00FA5A8C"/>
    <w:rsid w:val="00FB7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D29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FA3D40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18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9.bin"/><Relationship Id="rId34" Type="http://schemas.openxmlformats.org/officeDocument/2006/relationships/image" Target="media/image15.wmf"/><Relationship Id="rId42" Type="http://schemas.openxmlformats.org/officeDocument/2006/relationships/oleObject" Target="embeddings/oleObject20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4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4.bin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7" Type="http://schemas.openxmlformats.org/officeDocument/2006/relationships/image" Target="media/image2.wmf"/><Relationship Id="rId71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74" Type="http://schemas.openxmlformats.org/officeDocument/2006/relationships/oleObject" Target="embeddings/oleObject37.bin"/><Relationship Id="rId79" Type="http://schemas.openxmlformats.org/officeDocument/2006/relationships/oleObject" Target="embeddings/oleObject40.bin"/><Relationship Id="rId87" Type="http://schemas.openxmlformats.org/officeDocument/2006/relationships/theme" Target="theme/theme1.xml"/><Relationship Id="rId5" Type="http://schemas.openxmlformats.org/officeDocument/2006/relationships/image" Target="media/image1.wmf"/><Relationship Id="rId61" Type="http://schemas.openxmlformats.org/officeDocument/2006/relationships/image" Target="media/image27.wmf"/><Relationship Id="rId82" Type="http://schemas.openxmlformats.org/officeDocument/2006/relationships/image" Target="media/image37.wmf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image" Target="media/image31.wmf"/><Relationship Id="rId77" Type="http://schemas.openxmlformats.org/officeDocument/2006/relationships/oleObject" Target="embeddings/oleObject39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5.bin"/><Relationship Id="rId72" Type="http://schemas.openxmlformats.org/officeDocument/2006/relationships/oleObject" Target="embeddings/oleObject36.bin"/><Relationship Id="rId80" Type="http://schemas.openxmlformats.org/officeDocument/2006/relationships/image" Target="media/image36.wmf"/><Relationship Id="rId85" Type="http://schemas.openxmlformats.org/officeDocument/2006/relationships/oleObject" Target="embeddings/oleObject43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20" Type="http://schemas.openxmlformats.org/officeDocument/2006/relationships/image" Target="media/image8.wmf"/><Relationship Id="rId41" Type="http://schemas.openxmlformats.org/officeDocument/2006/relationships/image" Target="media/image18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83" Type="http://schemas.openxmlformats.org/officeDocument/2006/relationships/oleObject" Target="embeddings/oleObject42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57" Type="http://schemas.openxmlformats.org/officeDocument/2006/relationships/image" Target="media/image25.wmf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6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image" Target="media/image35.wmf"/><Relationship Id="rId81" Type="http://schemas.openxmlformats.org/officeDocument/2006/relationships/oleObject" Target="embeddings/oleObject41.bin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178</TotalTime>
  <Pages>5</Pages>
  <Words>655</Words>
  <Characters>3737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Ms Nhi</dc:creator>
  <cp:keywords/>
  <dc:description/>
  <cp:lastModifiedBy>User</cp:lastModifiedBy>
  <cp:revision>76</cp:revision>
  <cp:lastPrinted>2015-11-23T01:27:00Z</cp:lastPrinted>
  <dcterms:created xsi:type="dcterms:W3CDTF">2016-12-05T16:54:00Z</dcterms:created>
  <dcterms:modified xsi:type="dcterms:W3CDTF">2016-12-21T16:57:00Z</dcterms:modified>
</cp:coreProperties>
</file>